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1116" w:lineRule="exact"/>
        <w:ind w:left="2507" w:right="874"/>
        <w:jc w:val="center"/>
        <w:tabs>
          <w:tab w:pos="5920" w:val="left"/>
        </w:tabs>
        <w:rPr>
          <w:rFonts w:ascii="Times New Roman" w:hAnsi="Times New Roman" w:cs="Times New Roman" w:eastAsia="Times New Roman"/>
          <w:sz w:val="102"/>
          <w:szCs w:val="102"/>
        </w:rPr>
      </w:pPr>
      <w:rPr/>
      <w:r>
        <w:rPr/>
        <w:pict>
          <v:group style="position:absolute;margin-left:35.854pt;margin-top:3.2881pt;width:540.5pt;height:125.9529pt;mso-position-horizontal-relative:page;mso-position-vertical-relative:paragraph;z-index:-688" coordorigin="717,66" coordsize="10810,2519">
            <v:group style="position:absolute;left:727;top:76;width:10790;height:2499" coordorigin="727,76" coordsize="10790,2499">
              <v:shape style="position:absolute;left:727;top:76;width:10790;height:2499" coordorigin="727,76" coordsize="10790,2499" path="m727,2575l11517,2575,11517,76,727,76,727,2575e" filled="t" fillcolor="#FFF579" stroked="f">
                <v:path arrowok="t"/>
                <v:fill/>
              </v:shape>
            </v:group>
            <v:group style="position:absolute;left:727;top:76;width:10790;height:2499" coordorigin="727,76" coordsize="10790,2499">
              <v:shape style="position:absolute;left:727;top:76;width:10790;height:2499" coordorigin="727,76" coordsize="10790,2499" path="m727,2575l11517,2575,11517,76,727,76,727,2575xe" filled="f" stroked="t" strokeweight=".5pt" strokecolor="#231F20">
                <v:path arrowok="t"/>
              </v:shape>
            </v:group>
            <v:group style="position:absolute;left:821;top:151;width:10608;height:2026" coordorigin="821,151" coordsize="10608,2026">
              <v:shape style="position:absolute;left:821;top:151;width:10608;height:2026" coordorigin="821,151" coordsize="10608,2026" path="m821,2177l11429,2177,11429,151,821,151,821,2177e" filled="t" fillcolor="#FFF579" stroked="f">
                <v:path arrowok="t"/>
                <v:fill/>
              </v:shape>
            </v:group>
            <v:group style="position:absolute;left:821;top:151;width:10608;height:2026" coordorigin="821,151" coordsize="10608,2026">
              <v:shape style="position:absolute;left:821;top:151;width:10608;height:2026" coordorigin="821,151" coordsize="10608,2026" path="m821,2177l11429,2177,11429,151,821,151,821,2177xe" filled="f" stroked="t" strokeweight=".5pt" strokecolor="#231F20">
                <v:path arrowok="t"/>
              </v:shape>
            </v:group>
            <v:group style="position:absolute;left:918;top:230;width:1360;height:1860" coordorigin="918,230" coordsize="1360,1860">
              <v:shape style="position:absolute;left:918;top:230;width:1360;height:1860" coordorigin="918,230" coordsize="1360,1860" path="m918,2090l2278,2090,2278,230,918,230,918,2090e" filled="t" fillcolor="#FFF78F" stroked="f">
                <v:path arrowok="t"/>
                <v:fill/>
              </v:shape>
              <v:shape style="position:absolute;left:918;top:230;width:1350;height:1815" type="#_x0000_t75">
                <v:imagedata r:id="rId5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93"/>
          <w:w w:val="100"/>
        </w:rPr>
        <w:t> 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1"/>
          <w:w w:val="84"/>
        </w:rPr>
        <w:t>J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2"/>
          <w:w w:val="101"/>
        </w:rPr>
        <w:t>o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4"/>
          <w:w w:val="102"/>
        </w:rPr>
        <w:t>h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4"/>
          <w:w w:val="98"/>
        </w:rPr>
        <w:t>C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1"/>
          <w:w w:val="102"/>
        </w:rPr>
        <w:t>h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2"/>
          <w:w w:val="102"/>
        </w:rPr>
        <w:t>r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3"/>
          <w:w w:val="101"/>
        </w:rPr>
        <w:t>o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1"/>
          <w:w w:val="102"/>
        </w:rPr>
        <w:t>n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3"/>
          <w:w w:val="85"/>
        </w:rPr>
        <w:t>i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1"/>
          <w:w w:val="91"/>
        </w:rPr>
        <w:t>c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-2"/>
          <w:w w:val="85"/>
        </w:rPr>
        <w:t>l</w:t>
      </w:r>
      <w:r>
        <w:rPr>
          <w:rFonts w:ascii="Times New Roman" w:hAnsi="Times New Roman" w:cs="Times New Roman" w:eastAsia="Times New Roman"/>
          <w:sz w:val="102"/>
          <w:szCs w:val="102"/>
          <w:color w:val="231F20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102"/>
          <w:szCs w:val="102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52" w:right="555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ohn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75"/>
        </w:rPr>
        <w:t>“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8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od,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1"/>
        </w:rPr>
        <w:t>od.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75"/>
        </w:rPr>
        <w:t>”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802" w:right="348"/>
        <w:jc w:val="center"/>
        <w:tabs>
          <w:tab w:pos="91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2014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3,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1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3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5"/>
          <w:b/>
          <w:bCs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5"/>
          <w:b/>
          <w:bCs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5"/>
          <w:b/>
          <w:bCs/>
        </w:rPr>
        <w:t>hn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-1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0"/>
          <w:b/>
          <w:bCs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2"/>
          <w:b/>
          <w:bCs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45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2"/>
          <w:b/>
          <w:bCs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2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hu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89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27"/>
          <w:b/>
          <w:bCs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3"/>
          <w:b/>
          <w:bCs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1397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nn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1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-2"/>
          <w:w w:val="96"/>
          <w:b/>
          <w:bCs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2"/>
          <w:b/>
          <w:bCs/>
        </w:rPr>
        <w:t>illi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8"/>
          <w:b/>
          <w:bCs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45"/>
          <w:b/>
          <w:bCs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bu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89"/>
          <w:b/>
          <w:bCs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24"/>
          <w:b/>
          <w:bCs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-14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3"/>
          <w:b/>
          <w:bCs/>
        </w:rPr>
        <w:t>23185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4"/>
          <w:w w:val="113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72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45"/>
          <w:w w:val="17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00"/>
          <w:b/>
          <w:bCs/>
        </w:rPr>
        <w:t>757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4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229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0"/>
          <w:w w:val="112"/>
          <w:b/>
          <w:bCs/>
        </w:rPr>
        <w:t>0759</w:t>
      </w:r>
      <w:r>
        <w:rPr>
          <w:rFonts w:ascii="Times New Roman" w:hAnsi="Times New Roman" w:cs="Times New Roman" w:eastAsia="Times New Roman"/>
          <w:sz w:val="19"/>
          <w:szCs w:val="19"/>
          <w:color w:val="231F20"/>
          <w:spacing w:val="3"/>
          <w:w w:val="112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72"/>
        </w:rPr>
        <w:t>u</w:t>
      </w:r>
      <w:r>
        <w:rPr>
          <w:rFonts w:ascii="Arial" w:hAnsi="Arial" w:cs="Arial" w:eastAsia="Arial"/>
          <w:sz w:val="20"/>
          <w:szCs w:val="20"/>
          <w:color w:val="231F20"/>
          <w:spacing w:val="-43"/>
          <w:w w:val="172"/>
        </w:rPr>
        <w:t> </w:t>
      </w:r>
      <w:hyperlink r:id="rId6"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10"/>
            <w:b/>
            <w:bCs/>
          </w:rPr>
          <w:t>ww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-7"/>
            <w:w w:val="110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13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10"/>
            <w:b/>
            <w:bCs/>
          </w:rPr>
          <w:t>w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02"/>
            <w:b/>
            <w:bCs/>
          </w:rPr>
          <w:t>illi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13"/>
            <w:b/>
            <w:bCs/>
          </w:rPr>
          <w:t>a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08"/>
            <w:b/>
            <w:bCs/>
          </w:rPr>
          <w:t>m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45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12"/>
            <w:b/>
            <w:bCs/>
          </w:rPr>
          <w:t>bu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89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24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45"/>
            <w:b/>
            <w:bCs/>
          </w:rPr>
          <w:t>s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85"/>
            <w:b/>
            <w:bCs/>
          </w:rPr>
          <w:t>j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12"/>
            <w:b/>
            <w:bCs/>
          </w:rPr>
          <w:t>b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27"/>
            <w:b/>
            <w:bCs/>
          </w:rPr>
          <w:t>c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13"/>
            <w:b/>
            <w:bCs/>
          </w:rPr>
          <w:t>.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24"/>
            <w:b/>
            <w:bCs/>
          </w:rPr>
          <w:t>o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89"/>
            <w:b/>
            <w:bCs/>
          </w:rPr>
          <w:t>r</w:t>
        </w:r>
        <w:r>
          <w:rPr>
            <w:rFonts w:ascii="Times New Roman" w:hAnsi="Times New Roman" w:cs="Times New Roman" w:eastAsia="Times New Roman"/>
            <w:sz w:val="19"/>
            <w:szCs w:val="19"/>
            <w:color w:val="231F20"/>
            <w:spacing w:val="0"/>
            <w:w w:val="124"/>
            <w:b/>
            <w:bCs/>
          </w:rPr>
          <w:t>g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80" w:right="62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42" w:right="-20"/>
        <w:jc w:val="left"/>
        <w:rPr>
          <w:rFonts w:ascii="Broadway" w:hAnsi="Broadway" w:cs="Broadway" w:eastAsia="Broadway"/>
          <w:sz w:val="36"/>
          <w:szCs w:val="36"/>
        </w:rPr>
      </w:pPr>
      <w:rPr/>
      <w:r>
        <w:rPr>
          <w:rFonts w:ascii="Broadway" w:hAnsi="Broadway" w:cs="Broadway" w:eastAsia="Broadway"/>
          <w:sz w:val="36"/>
          <w:szCs w:val="36"/>
          <w:color w:val="231F20"/>
          <w:spacing w:val="0"/>
          <w:w w:val="100"/>
        </w:rPr>
        <w:t>F</w:t>
      </w:r>
      <w:r>
        <w:rPr>
          <w:rFonts w:ascii="Broadway" w:hAnsi="Broadway" w:cs="Broadway" w:eastAsia="Broadway"/>
          <w:sz w:val="36"/>
          <w:szCs w:val="36"/>
          <w:color w:val="231F20"/>
          <w:spacing w:val="-2"/>
          <w:w w:val="100"/>
        </w:rPr>
        <w:t>R</w:t>
      </w:r>
      <w:r>
        <w:rPr>
          <w:rFonts w:ascii="Broadway" w:hAnsi="Broadway" w:cs="Broadway" w:eastAsia="Broadway"/>
          <w:sz w:val="36"/>
          <w:szCs w:val="36"/>
          <w:color w:val="231F20"/>
          <w:spacing w:val="0"/>
          <w:w w:val="100"/>
        </w:rPr>
        <w:t>OM</w:t>
      </w:r>
      <w:r>
        <w:rPr>
          <w:rFonts w:ascii="Broadway" w:hAnsi="Broadway" w:cs="Broadway" w:eastAsia="Broadway"/>
          <w:sz w:val="36"/>
          <w:szCs w:val="36"/>
          <w:color w:val="231F20"/>
          <w:spacing w:val="0"/>
          <w:w w:val="100"/>
        </w:rPr>
        <w:t> </w:t>
      </w:r>
      <w:r>
        <w:rPr>
          <w:rFonts w:ascii="Broadway" w:hAnsi="Broadway" w:cs="Broadway" w:eastAsia="Broadway"/>
          <w:sz w:val="36"/>
          <w:szCs w:val="36"/>
          <w:color w:val="231F20"/>
          <w:spacing w:val="0"/>
          <w:w w:val="100"/>
        </w:rPr>
        <w:t>T</w:t>
      </w:r>
      <w:r>
        <w:rPr>
          <w:rFonts w:ascii="Broadway" w:hAnsi="Broadway" w:cs="Broadway" w:eastAsia="Broadway"/>
          <w:sz w:val="36"/>
          <w:szCs w:val="36"/>
          <w:color w:val="231F20"/>
          <w:spacing w:val="0"/>
          <w:w w:val="100"/>
        </w:rPr>
        <w:t>H</w:t>
      </w:r>
      <w:r>
        <w:rPr>
          <w:rFonts w:ascii="Broadway" w:hAnsi="Broadway" w:cs="Broadway" w:eastAsia="Broadway"/>
          <w:sz w:val="36"/>
          <w:szCs w:val="36"/>
          <w:color w:val="231F20"/>
          <w:spacing w:val="0"/>
          <w:w w:val="100"/>
        </w:rPr>
        <w:t>E</w:t>
      </w:r>
      <w:r>
        <w:rPr>
          <w:rFonts w:ascii="Broadway" w:hAnsi="Broadway" w:cs="Broadway" w:eastAsia="Broadway"/>
          <w:sz w:val="36"/>
          <w:szCs w:val="36"/>
          <w:color w:val="231F20"/>
          <w:spacing w:val="-3"/>
          <w:w w:val="100"/>
        </w:rPr>
        <w:t> </w:t>
      </w:r>
      <w:r>
        <w:rPr>
          <w:rFonts w:ascii="Broadway" w:hAnsi="Broadway" w:cs="Broadway" w:eastAsia="Broadway"/>
          <w:sz w:val="36"/>
          <w:szCs w:val="36"/>
          <w:color w:val="231F20"/>
          <w:spacing w:val="-25"/>
          <w:w w:val="100"/>
        </w:rPr>
        <w:t>P</w:t>
      </w:r>
      <w:r>
        <w:rPr>
          <w:rFonts w:ascii="Broadway" w:hAnsi="Broadway" w:cs="Broadway" w:eastAsia="Broadway"/>
          <w:sz w:val="36"/>
          <w:szCs w:val="36"/>
          <w:color w:val="231F20"/>
          <w:spacing w:val="0"/>
          <w:w w:val="100"/>
        </w:rPr>
        <w:t>A</w:t>
      </w:r>
      <w:r>
        <w:rPr>
          <w:rFonts w:ascii="Broadway" w:hAnsi="Broadway" w:cs="Broadway" w:eastAsia="Broadway"/>
          <w:sz w:val="36"/>
          <w:szCs w:val="36"/>
          <w:color w:val="231F20"/>
          <w:spacing w:val="-10"/>
          <w:w w:val="100"/>
        </w:rPr>
        <w:t>S</w:t>
      </w:r>
      <w:r>
        <w:rPr>
          <w:rFonts w:ascii="Broadway" w:hAnsi="Broadway" w:cs="Broadway" w:eastAsia="Broadway"/>
          <w:sz w:val="36"/>
          <w:szCs w:val="36"/>
          <w:color w:val="231F20"/>
          <w:spacing w:val="-23"/>
          <w:w w:val="100"/>
        </w:rPr>
        <w:t>T</w:t>
      </w:r>
      <w:r>
        <w:rPr>
          <w:rFonts w:ascii="Broadway" w:hAnsi="Broadway" w:cs="Broadway" w:eastAsia="Broadway"/>
          <w:sz w:val="36"/>
          <w:szCs w:val="36"/>
          <w:color w:val="231F20"/>
          <w:spacing w:val="0"/>
          <w:w w:val="100"/>
        </w:rPr>
        <w:t>OR</w:t>
      </w:r>
      <w:r>
        <w:rPr>
          <w:rFonts w:ascii="Broadway" w:hAnsi="Broadway" w:cs="Broadway" w:eastAsia="Broadway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0" w:lineRule="exact"/>
        <w:ind w:left="1530" w:right="59" w:firstLine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“T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ej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530" w:right="105" w:firstLine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lette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eca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down,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urn.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530" w:right="41" w:firstLine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2014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2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God!!!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19" w:right="24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actl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19" w:right="10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John.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Rita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Moor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ciate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ynn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Abund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2014.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ongr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icall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19" w:right="38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works,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born.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6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ongr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ywood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ndson.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rys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19" w:right="35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5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onfron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6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hrough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acti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ord,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20" w:right="20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“Bel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born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7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1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1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45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02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24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89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94"/>
          <w:b/>
          <w:bCs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2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12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45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5"/>
          <w:w w:val="124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12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321" w:lineRule="exact"/>
        <w:ind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/>
        <w:br w:type="column"/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  <w:position w:val="1"/>
        </w:rPr>
        <w:t>H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  <w:position w:val="1"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3"/>
          <w:w w:val="100"/>
          <w:b/>
          <w:bCs/>
          <w:position w:val="1"/>
        </w:rPr>
        <w:t>L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Y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12"/>
          <w:w w:val="100"/>
          <w:b/>
          <w:bCs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  <w:position w:val="1"/>
        </w:rPr>
        <w:t>W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  <w:position w:val="1"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  <w:position w:val="1"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K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4" w:after="0" w:line="240" w:lineRule="exact"/>
        <w:ind w:right="53" w:firstLine="2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36.104pt;margin-top:-11.446621pt;width:266.897pt;height:566.213pt;mso-position-horizontal-relative:page;mso-position-vertical-relative:paragraph;z-index:-689" coordorigin="722,-229" coordsize="5338,11324">
            <v:group style="position:absolute;left:732;top:-219;width:5318;height:11304" coordorigin="732,-219" coordsize="5318,11304">
              <v:shape style="position:absolute;left:732;top:-219;width:5318;height:11304" coordorigin="732,-219" coordsize="5318,11304" path="m732,11085l6050,11085,6050,-219,732,-219,732,11085xe" filled="f" stroked="t" strokeweight="1pt" strokecolor="#231F20">
                <v:path arrowok="t"/>
              </v:shape>
            </v:group>
            <v:group style="position:absolute;left:802;top:396;width:1268;height:1925" coordorigin="802,396" coordsize="1268,1925">
              <v:shape style="position:absolute;left:802;top:396;width:1268;height:1925" coordorigin="802,396" coordsize="1268,1925" path="m802,2321l2070,2321,2070,396,802,396,802,2321e" filled="t" fillcolor="#FFFFFF" stroked="f">
                <v:path arrowok="t"/>
                <v:fill/>
              </v:shape>
              <v:shape style="position:absolute;left:802;top:396;width:1268;height:1925" type="#_x0000_t75">
                <v:imagedata r:id="rId7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Hudson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8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obs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17.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3991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ongh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33" w:lineRule="exact"/>
        <w:ind w:left="2349" w:right="2422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79"/>
        </w:rPr>
        <w:t>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0" w:lineRule="exact"/>
        <w:ind w:right="139" w:firstLine="24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nnu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mmittee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ryon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progr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sks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progr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mmittee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rry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gory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S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U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C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T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I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16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S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U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5"/>
          <w:w w:val="100"/>
          <w:b/>
          <w:bCs/>
        </w:rPr>
        <w:t>N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15"/>
          <w:w w:val="100"/>
          <w:b/>
          <w:bCs/>
        </w:rPr>
        <w:t>D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5"/>
          <w:w w:val="100"/>
          <w:b/>
          <w:bCs/>
        </w:rPr>
        <w:t>A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left="922" w:right="67" w:firstLine="2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328.04599pt;margin-top:9.395398pt;width:38.318pt;height:49.944pt;mso-position-horizontal-relative:page;mso-position-vertical-relative:paragraph;z-index:-687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rk.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IN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I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AM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right="57" w:firstLine="2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e: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3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ba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Ann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lc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on,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70,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3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231F20"/>
          <w:spacing w:val="0"/>
          <w:w w:val="100"/>
        </w:rPr>
        <w:t>V</w:t>
      </w:r>
      <w:r>
        <w:rPr>
          <w:rFonts w:ascii="Arial" w:hAnsi="Arial" w:cs="Arial" w:eastAsia="Arial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ath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eri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93,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28.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WE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4"/>
          <w:w w:val="100"/>
          <w:b/>
          <w:bCs/>
        </w:rPr>
        <w:t>L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C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E,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6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NEW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MB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right="83" w:firstLine="2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right="129" w:firstLine="2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e: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Cu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Mr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son,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ammy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Johnson,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5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Johnson,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lec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Br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jah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Br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Cha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rri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&amp;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Do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tta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Hill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right="77" w:firstLine="240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urn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Cha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ayn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Bri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Stout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ngb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21" w:right="1388"/>
        <w:jc w:val="center"/>
        <w:rPr>
          <w:rFonts w:ascii="Comic Sans MS" w:hAnsi="Comic Sans MS" w:cs="Comic Sans MS" w:eastAsia="Comic Sans MS"/>
          <w:sz w:val="28"/>
          <w:szCs w:val="28"/>
        </w:rPr>
      </w:pPr>
      <w:rPr/>
      <w:r>
        <w:rPr/>
        <w:pict>
          <v:group style="position:absolute;margin-left:329.600006pt;margin-top:2.078813pt;width:246.048pt;height:97.549pt;mso-position-horizontal-relative:page;mso-position-vertical-relative:paragraph;z-index:-686" coordorigin="6592,42" coordsize="4921,1951">
            <v:shape style="position:absolute;left:6592;top:42;width:4921;height:1951" coordorigin="6592,42" coordsize="4921,1951" path="m6592,1993l11513,1993,11513,42,6592,42,6592,1993xe" filled="f" stroked="t" strokeweight=".7pt" strokecolor="#231F20">
              <v:path arrowok="t"/>
            </v:shape>
          </v:group>
          <w10:wrap type="none"/>
        </w:pict>
      </w:r>
      <w:r>
        <w:rPr>
          <w:rFonts w:ascii="Comic Sans MS" w:hAnsi="Comic Sans MS" w:cs="Comic Sans MS" w:eastAsia="Comic Sans MS"/>
          <w:sz w:val="28"/>
          <w:szCs w:val="28"/>
          <w:color w:val="231F20"/>
          <w:spacing w:val="0"/>
          <w:w w:val="100"/>
          <w:b/>
          <w:bCs/>
        </w:rPr>
        <w:t>Wha</w:t>
      </w:r>
      <w:r>
        <w:rPr>
          <w:rFonts w:ascii="Comic Sans MS" w:hAnsi="Comic Sans MS" w:cs="Comic Sans MS" w:eastAsia="Comic Sans MS"/>
          <w:sz w:val="28"/>
          <w:szCs w:val="28"/>
          <w:color w:val="231F20"/>
          <w:spacing w:val="0"/>
          <w:w w:val="100"/>
          <w:b/>
          <w:bCs/>
        </w:rPr>
        <w:t>t’</w:t>
      </w:r>
      <w:r>
        <w:rPr>
          <w:rFonts w:ascii="Comic Sans MS" w:hAnsi="Comic Sans MS" w:cs="Comic Sans MS" w:eastAsia="Comic Sans MS"/>
          <w:sz w:val="28"/>
          <w:szCs w:val="28"/>
          <w:color w:val="231F20"/>
          <w:spacing w:val="0"/>
          <w:w w:val="100"/>
          <w:b/>
          <w:bCs/>
        </w:rPr>
        <w:t>s</w:t>
      </w:r>
      <w:r>
        <w:rPr>
          <w:rFonts w:ascii="Comic Sans MS" w:hAnsi="Comic Sans MS" w:cs="Comic Sans MS" w:eastAsia="Comic Sans MS"/>
          <w:sz w:val="28"/>
          <w:szCs w:val="28"/>
          <w:color w:val="231F20"/>
          <w:spacing w:val="-7"/>
          <w:w w:val="100"/>
          <w:b/>
          <w:bCs/>
        </w:rPr>
        <w:t> </w:t>
      </w:r>
      <w:r>
        <w:rPr>
          <w:rFonts w:ascii="Comic Sans MS" w:hAnsi="Comic Sans MS" w:cs="Comic Sans MS" w:eastAsia="Comic Sans MS"/>
          <w:sz w:val="28"/>
          <w:szCs w:val="28"/>
          <w:color w:val="231F20"/>
          <w:spacing w:val="0"/>
          <w:w w:val="100"/>
          <w:b/>
          <w:bCs/>
        </w:rPr>
        <w:t>In</w:t>
      </w:r>
      <w:r>
        <w:rPr>
          <w:rFonts w:ascii="Comic Sans MS" w:hAnsi="Comic Sans MS" w:cs="Comic Sans MS" w:eastAsia="Comic Sans MS"/>
          <w:sz w:val="28"/>
          <w:szCs w:val="28"/>
          <w:color w:val="231F20"/>
          <w:spacing w:val="0"/>
          <w:w w:val="99"/>
          <w:b/>
          <w:bCs/>
        </w:rPr>
        <w:t>s</w:t>
      </w:r>
      <w:r>
        <w:rPr>
          <w:rFonts w:ascii="Comic Sans MS" w:hAnsi="Comic Sans MS" w:cs="Comic Sans MS" w:eastAsia="Comic Sans MS"/>
          <w:sz w:val="28"/>
          <w:szCs w:val="28"/>
          <w:color w:val="231F20"/>
          <w:spacing w:val="0"/>
          <w:w w:val="100"/>
          <w:b/>
          <w:bCs/>
        </w:rPr>
        <w:t>ide</w:t>
      </w:r>
      <w:r>
        <w:rPr>
          <w:rFonts w:ascii="Comic Sans MS" w:hAnsi="Comic Sans MS" w:cs="Comic Sans MS" w:eastAsia="Comic Sans MS"/>
          <w:sz w:val="28"/>
          <w:szCs w:val="28"/>
          <w:color w:val="231F20"/>
          <w:spacing w:val="0"/>
          <w:w w:val="99"/>
          <w:b/>
          <w:bCs/>
        </w:rPr>
        <w:t>...</w:t>
      </w:r>
      <w:r>
        <w:rPr>
          <w:rFonts w:ascii="Comic Sans MS" w:hAnsi="Comic Sans MS" w:cs="Comic Sans MS" w:eastAsia="Comic Sans MS"/>
          <w:sz w:val="28"/>
          <w:szCs w:val="28"/>
          <w:color w:val="000000"/>
          <w:spacing w:val="0"/>
          <w:w w:val="100"/>
        </w:rPr>
      </w:r>
    </w:p>
    <w:p>
      <w:pPr>
        <w:spacing w:before="17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8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3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7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B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83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4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4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9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99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14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5"/>
          <w:w w:val="12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14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2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79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9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1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80" w:right="620"/>
          <w:cols w:num="2" w:equalWidth="0">
            <w:col w:w="5304" w:space="564"/>
            <w:col w:w="5072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"/>
          <w:pgMar w:header="720" w:footer="0" w:top="1040" w:bottom="280" w:left="600" w:right="600"/>
          <w:headerReference w:type="default" r:id="rId9"/>
          <w:pgSz w:w="12240" w:h="15840"/>
        </w:sectPr>
      </w:pPr>
      <w:rPr/>
    </w:p>
    <w:p>
      <w:pPr>
        <w:spacing w:before="0" w:after="0" w:line="323" w:lineRule="exact"/>
        <w:ind w:left="120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-14"/>
          <w:w w:val="100"/>
          <w:b/>
          <w:bCs/>
          <w:position w:val="1"/>
        </w:rPr>
        <w:t>Y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OUTH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"/>
          <w:w w:val="100"/>
          <w:b/>
          <w:bCs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4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"/>
          <w:w w:val="100"/>
          <w:b/>
          <w:bCs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C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H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IST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4"/>
          <w:w w:val="100"/>
          <w:b/>
          <w:bCs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ETU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NS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left="360" w:right="-7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urn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hrough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song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ecte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2" w:lineRule="exact"/>
        <w:ind w:left="36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ant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jo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n?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38" w:lineRule="exact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ough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97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97"/>
        </w:rPr>
        <w:t>lli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97"/>
        </w:rPr>
        <w:t>ff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3"/>
          <w:w w:val="9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83"/>
        </w:rPr>
        <w:t>ff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99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-17"/>
          <w:w w:val="100"/>
          <w:b/>
          <w:bCs/>
        </w:rPr>
        <w:t>A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T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THE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EETING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left="120" w:right="-18" w:firstLine="24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eci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x-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ys,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ond,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obs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ys,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prov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-4"/>
          <w:w w:val="100"/>
          <w:b/>
          <w:bCs/>
        </w:rPr>
        <w:t>W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EN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’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3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10"/>
          <w:w w:val="100"/>
          <w:b/>
          <w:bCs/>
        </w:rPr>
        <w:t>D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0"/>
          <w:w w:val="100"/>
          <w:b/>
          <w:bCs/>
        </w:rPr>
        <w:t>A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left="1090" w:right="-59" w:firstLine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7pt;margin-top:7.501087pt;width:40.5pt;height:60.001pt;mso-position-horizontal-relative:page;mso-position-vertical-relative:paragraph;z-index:-682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nnu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cele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lace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nsfor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(p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d)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Moun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2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rong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ecial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lleti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-20"/>
          <w:w w:val="100"/>
          <w:b/>
          <w:bCs/>
        </w:rPr>
        <w:t>P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8"/>
          <w:w w:val="100"/>
          <w:b/>
          <w:bCs/>
        </w:rPr>
        <w:t>T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4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HU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SON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’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3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NNI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V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10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left="120" w:right="-50" w:firstLine="24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alte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Hudson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cele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rsh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6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Grov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noon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ete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-14"/>
          <w:w w:val="100"/>
          <w:b/>
          <w:bCs/>
        </w:rPr>
        <w:t>Y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OUTH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10"/>
          <w:w w:val="100"/>
          <w:b/>
          <w:bCs/>
        </w:rPr>
        <w:t>D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0"/>
          <w:w w:val="100"/>
          <w:b/>
          <w:bCs/>
        </w:rPr>
        <w:t>A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6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&amp;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14"/>
          <w:w w:val="100"/>
          <w:b/>
          <w:bCs/>
        </w:rPr>
        <w:t>Y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OUTH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V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I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14"/>
          <w:w w:val="100"/>
          <w:b/>
          <w:bCs/>
        </w:rPr>
        <w:t>V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AL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left="1316" w:right="149" w:firstLine="-95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36.799pt;margin-top:23.088701pt;width:50.2932pt;height:37.1994pt;mso-position-horizontal-relative:page;mso-position-vertical-relative:paragraph;z-index:-683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nnu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Rec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ogn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lace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worsh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22.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2" w:lineRule="exact"/>
        <w:ind w:left="155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23-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316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278" w:right="1811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99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V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ENT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"/>
          <w:w w:val="100"/>
          <w:b/>
          <w:bCs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EWIN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D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left="119" w:right="-32" w:firstLine="24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Jus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4G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busy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bru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Progr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telle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ett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44" w:after="0" w:line="240" w:lineRule="exact"/>
        <w:ind w:right="142" w:firstLine="24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8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Asso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ciati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rfor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Mos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Ballet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guson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wpor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ecial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nks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bus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son.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“t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tect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ps.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31" w:lineRule="exact"/>
        <w:ind w:left="2503" w:right="2597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79"/>
        </w:rPr>
        <w:t>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40" w:lineRule="exact"/>
        <w:ind w:left="1" w:right="112" w:firstLine="24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sponsor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work-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shop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22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title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8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orkshop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acilitat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ette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“C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ook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ie”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(ww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.hop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g).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workshop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46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“Be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God.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" w:right="201" w:firstLine="2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emi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iet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6"/>
          <w:w w:val="100"/>
          <w:b/>
          <w:bCs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TE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4"/>
          <w:w w:val="100"/>
          <w:b/>
          <w:bCs/>
        </w:rPr>
        <w:t>W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TH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</w:rPr>
      </w:r>
    </w:p>
    <w:p>
      <w:pPr>
        <w:spacing w:before="34" w:after="0" w:line="240" w:lineRule="exact"/>
        <w:ind w:left="1" w:right="1661" w:firstLine="2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515.234985pt;margin-top:7.248609pt;width:59.3987pt;height:43.049pt;mso-position-horizontal-relative:page;mso-position-vertical-relative:paragraph;z-index:-684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iciall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rd.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" w:right="143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know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t?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illi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bus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celle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LLC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879-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" w:right="773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2067,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mail</w:t>
      </w:r>
      <w:hyperlink r:id="rId13"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-5"/>
            <w:w w:val="100"/>
          </w:rPr>
          <w:t> 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p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alme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r198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@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v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iz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on.n</w:t>
        </w:r>
        <w:r>
          <w:rPr>
            <w:rFonts w:ascii="Times New Roman" w:hAnsi="Times New Roman" w:cs="Times New Roman" w:eastAsia="Times New Roman"/>
            <w:sz w:val="23"/>
            <w:szCs w:val="23"/>
            <w:color w:val="231F20"/>
            <w:spacing w:val="0"/>
            <w:w w:val="100"/>
          </w:rPr>
          <w:t>et</w:t>
        </w:r>
      </w:hyperlink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celle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cela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wns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icellc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32" w:lineRule="exact"/>
        <w:ind w:left="2503" w:right="2597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79"/>
        </w:rPr>
        <w:t>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0" w:lineRule="exact"/>
        <w:ind w:left="1060" w:right="75" w:firstLine="24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shape style="position:absolute;margin-left:313.200012pt;margin-top:8.150608pt;width:44.755pt;height:65.2480pt;mso-position-horizontal-relative:page;mso-position-vertical-relative:paragraph;z-index:-685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Kel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oods,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ugh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rsons-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Bell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ugh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ellie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orps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Leje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29.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8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oods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MOS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(M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ilita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0" w:lineRule="exact"/>
        <w:ind w:left="1" w:right="13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cialt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y)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Leje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MOS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2012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acti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3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tici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acti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itie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32" w:lineRule="exact"/>
        <w:ind w:left="2503" w:right="2597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231F20"/>
          <w:spacing w:val="0"/>
          <w:w w:val="179"/>
        </w:rPr>
        <w:t>u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40" w:lineRule="exact"/>
        <w:ind w:left="1" w:right="63" w:firstLine="24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rl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und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Group,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6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Mos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Inf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Blac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orpor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Ins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mai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tai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-sp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eci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icati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Aud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cial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Aud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mem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Adv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sory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ss,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acc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lle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Pho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231F20"/>
          <w:spacing w:val="0"/>
          <w:w w:val="100"/>
        </w:rPr>
        <w:t>x.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00" w:right="600"/>
          <w:cols w:num="2" w:equalWidth="0">
            <w:col w:w="5394" w:space="245"/>
            <w:col w:w="5401"/>
          </w:cols>
        </w:sectPr>
      </w:pPr>
      <w:rPr/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20" w:footer="0" w:top="1080" w:bottom="280" w:left="600" w:right="600"/>
          <w:pgSz w:w="12240" w:h="158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36pt;margin-top:-281.635071pt;width:436.498pt;height:280.807pt;mso-position-horizontal-relative:page;mso-position-vertical-relative:paragraph;z-index:-681" coordorigin="720,-5633" coordsize="8730,5616">
            <v:shape style="position:absolute;left:725;top:-5628;width:8720;height:5606" type="#_x0000_t75">
              <v:imagedata r:id="rId15" o:title=""/>
            </v:shape>
            <v:group style="position:absolute;left:725;top:-5628;width:8720;height:5606" coordorigin="725,-5628" coordsize="8720,5606">
              <v:shape style="position:absolute;left:725;top:-5628;width:8720;height:5606" coordorigin="725,-5628" coordsize="8720,5606" path="m725,-22l9445,-22,9445,-5628,725,-5628,725,-22xe" filled="f" stroked="t" strokeweight=".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pt;margin-top:19.002943pt;width:258.7990pt;height:384.168pt;mso-position-horizontal-relative:page;mso-position-vertical-relative:paragraph;z-index:-679" coordorigin="720,380" coordsize="5176,7683">
            <v:group style="position:absolute;left:725;top:385;width:5166;height:7673" coordorigin="725,385" coordsize="5166,7673">
              <v:shape style="position:absolute;left:725;top:385;width:5166;height:7673" coordorigin="725,385" coordsize="5166,7673" path="m725,8058l5891,8058,5891,385,725,385,725,8058xe" filled="f" stroked="t" strokeweight=".5pt" strokecolor="#231F20">
                <v:path arrowok="t"/>
              </v:shape>
            </v:group>
            <v:group style="position:absolute;left:795;top:6058;width:5020;height:1874" coordorigin="795,6058" coordsize="5020,1874">
              <v:shape style="position:absolute;left:795;top:6058;width:5020;height:1874" coordorigin="795,6058" coordsize="5020,1874" path="m795,7933l5815,7933,5815,6058,795,6058,795,7933e" filled="t" fillcolor="#FFFFFF" stroked="f">
                <v:path arrowok="t"/>
                <v:fill/>
              </v:shape>
              <v:shape style="position:absolute;left:795;top:6058;width:5020;height:1874" type="#_x0000_t75">
                <v:imagedata r:id="rId16" o:title=""/>
              </v:shape>
            </v:group>
            <v:group style="position:absolute;left:795;top:6058;width:5020;height:1874" coordorigin="795,6058" coordsize="5020,1874">
              <v:shape style="position:absolute;left:795;top:6058;width:5020;height:1874" coordorigin="795,6058" coordsize="5020,1874" path="m795,7933l5815,7933,5815,6058,795,6058,795,7933xe" filled="f" stroked="t" strokeweight=".5pt" strokecolor="#231F20">
                <v:path arrowok="t"/>
              </v:shape>
            </v:group>
            <v:group style="position:absolute;left:835;top:468;width:4955;height:3139" coordorigin="835,468" coordsize="4955,3139">
              <v:shape style="position:absolute;left:835;top:468;width:4955;height:3139" coordorigin="835,468" coordsize="4955,3139" path="m835,3608l5790,3608,5790,468,835,468,835,3608e" filled="t" fillcolor="#FFFFFF" stroked="f">
                <v:path arrowok="t"/>
                <v:fill/>
              </v:shape>
              <v:shape style="position:absolute;left:835;top:468;width:4955;height:3139" type="#_x0000_t75">
                <v:imagedata r:id="rId17" o:title=""/>
              </v:shape>
            </v:group>
            <v:group style="position:absolute;left:835;top:468;width:4955;height:3139" coordorigin="835,468" coordsize="4955,3139">
              <v:shape style="position:absolute;left:835;top:468;width:4955;height:3139" coordorigin="835,468" coordsize="4955,3139" path="m835,3608l5790,3608,5790,468,835,468,835,3608x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Pho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mitte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ywood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371" w:right="471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What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0" w:after="0" w:line="320" w:lineRule="exact"/>
        <w:ind w:left="3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Commun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on?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80" w:after="0" w:line="230" w:lineRule="exact"/>
        <w:ind w:right="7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Eleme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3-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(fro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117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Bia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rsh-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00" w:right="600"/>
          <w:cols w:num="2" w:equalWidth="0">
            <w:col w:w="8836" w:space="258"/>
            <w:col w:w="1946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00" w:right="600"/>
        </w:sectPr>
      </w:pPr>
      <w:rPr/>
    </w:p>
    <w:p>
      <w:pPr>
        <w:spacing w:before="33" w:after="0" w:line="240" w:lineRule="auto"/>
        <w:ind w:left="2911"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Pho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mitte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Ky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77" w:after="0" w:line="240" w:lineRule="auto"/>
        <w:ind w:left="114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Bir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thday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ty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fo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J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sus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80" w:after="0" w:line="230" w:lineRule="exact"/>
        <w:ind w:left="259" w:right="-19" w:firstLine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ecem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bov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ow).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songs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“Bi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sus.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ryon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icall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8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ry-M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tem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ecem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01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329.825989pt;margin-top:-213.57811pt;width:246.173pt;height:213.192pt;mso-position-horizontal-relative:page;mso-position-vertical-relative:paragraph;z-index:-680" coordorigin="6597,-4272" coordsize="4923,4264">
            <v:shape style="position:absolute;left:6607;top:-4262;width:4903;height:4244" type="#_x0000_t75">
              <v:imagedata r:id="rId18" o:title=""/>
            </v:shape>
            <v:group style="position:absolute;left:6602;top:-4267;width:4913;height:4254" coordorigin="6602,-4267" coordsize="4913,4254">
              <v:shape style="position:absolute;left:6602;top:-4267;width:4913;height:4254" coordorigin="6602,-4267" coordsize="4913,4254" path="m6602,-13l11515,-13,11515,-4267,6602,-4267,6602,-13x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Pho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mitte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43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Mi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0"/>
          <w:w w:val="100"/>
          <w:b/>
          <w:bCs/>
        </w:rPr>
        <w:t>Sunday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80" w:after="0" w:line="230" w:lineRule="exact"/>
        <w:ind w:right="14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Oh,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lace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sus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Oh,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lace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hus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bov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ugur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ecem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worsh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cele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nnu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acti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Adv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son.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honor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Add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bov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Arno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propos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Sund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nnu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00" w:right="600"/>
          <w:cols w:num="2" w:equalWidth="0">
            <w:col w:w="5169" w:space="833"/>
            <w:col w:w="5038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684" w:lineRule="exact"/>
        <w:ind w:left="1258" w:right="-20"/>
        <w:jc w:val="left"/>
        <w:rPr>
          <w:rFonts w:ascii="Comic Sans MS" w:hAnsi="Comic Sans MS" w:cs="Comic Sans MS" w:eastAsia="Comic Sans MS"/>
          <w:sz w:val="58"/>
          <w:szCs w:val="58"/>
        </w:rPr>
      </w:pPr>
      <w:rPr/>
      <w:r>
        <w:rPr/>
        <w:pict>
          <v:group style="position:absolute;margin-left:254.070007pt;margin-top:3.82083pt;width:319.931pt;height:124.504pt;mso-position-horizontal-relative:page;mso-position-vertical-relative:paragraph;z-index:-678" coordorigin="5081,76" coordsize="6399,2490">
            <v:shape style="position:absolute;left:5084;top:79;width:6393;height:2484" type="#_x0000_t75">
              <v:imagedata r:id="rId19" o:title=""/>
            </v:shape>
            <v:group style="position:absolute;left:5084;top:79;width:6393;height:2484" coordorigin="5084,79" coordsize="6393,2484">
              <v:shape style="position:absolute;left:5084;top:79;width:6393;height:2484" coordorigin="5084,79" coordsize="6393,2484" path="m5084,2563l11477,2563,11477,79,5084,79,5084,2563xe" filled="f" stroked="t" strokeweight=".3pt" strokecolor="#231F20">
                <v:path arrowok="t"/>
              </v:shape>
            </v:group>
            <w10:wrap type="none"/>
          </v:group>
        </w:pict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3"/>
        </w:rPr>
        <w:t>Wa</w:t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3"/>
        </w:rPr>
        <w:t>r</w:t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3"/>
        </w:rPr>
        <w:t>m</w:t>
      </w:r>
      <w:r>
        <w:rPr>
          <w:rFonts w:ascii="Comic Sans MS" w:hAnsi="Comic Sans MS" w:cs="Comic Sans MS" w:eastAsia="Comic Sans MS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0" w:after="0" w:line="704" w:lineRule="exact"/>
        <w:ind w:left="1169" w:right="-20"/>
        <w:jc w:val="left"/>
        <w:rPr>
          <w:rFonts w:ascii="Comic Sans MS" w:hAnsi="Comic Sans MS" w:cs="Comic Sans MS" w:eastAsia="Comic Sans MS"/>
          <w:sz w:val="58"/>
          <w:szCs w:val="58"/>
        </w:rPr>
      </w:pPr>
      <w:rPr/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-2"/>
        </w:rPr>
        <w:t>N</w:t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-2"/>
        </w:rPr>
        <w:t>i</w:t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-2"/>
        </w:rPr>
        <w:t>gh</w:t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-2"/>
        </w:rPr>
        <w:t>t</w:t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-2"/>
        </w:rPr>
        <w:t>s</w:t>
      </w:r>
      <w:r>
        <w:rPr>
          <w:rFonts w:ascii="Comic Sans MS" w:hAnsi="Comic Sans MS" w:cs="Comic Sans MS" w:eastAsia="Comic Sans MS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6" w:after="0" w:line="240" w:lineRule="exact"/>
        <w:ind w:left="120" w:right="850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8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Fro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hrough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840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6pt;margin-top:2.426834pt;width:540.003pt;height:561.005pt;mso-position-horizontal-relative:page;mso-position-vertical-relative:paragraph;z-index:-677" coordorigin="720,49" coordsize="10800,11220">
            <v:shape style="position:absolute;left:3583;top:52;width:7194;height:5119" type="#_x0000_t75">
              <v:imagedata r:id="rId20" o:title=""/>
            </v:shape>
            <v:group style="position:absolute;left:3583;top:52;width:7194;height:5119" coordorigin="3583,52" coordsize="7194,5119">
              <v:shape style="position:absolute;left:3583;top:52;width:7194;height:5119" coordorigin="3583,52" coordsize="7194,5119" path="m3583,5171l10777,5171,10777,52,3583,52,3583,5171xe" filled="f" stroked="t" strokeweight=".3pt" strokecolor="#231F20">
                <v:path arrowok="t"/>
              </v:shape>
            </v:group>
            <v:group style="position:absolute;left:723;top:4084;width:5877;height:3777" coordorigin="723,4084" coordsize="5877,3777">
              <v:shape style="position:absolute;left:723;top:4084;width:5877;height:3777" coordorigin="723,4084" coordsize="5877,3777" path="m723,7861l6600,7861,6600,4084,723,4084,723,7861e" filled="t" fillcolor="#FFFFFF" stroked="f">
                <v:path arrowok="t"/>
                <v:fill/>
              </v:shape>
              <v:shape style="position:absolute;left:723;top:4084;width:5877;height:3777" type="#_x0000_t75">
                <v:imagedata r:id="rId21" o:title=""/>
              </v:shape>
            </v:group>
            <v:group style="position:absolute;left:723;top:4084;width:5877;height:3777" coordorigin="723,4084" coordsize="5877,3777">
              <v:shape style="position:absolute;left:723;top:4084;width:5877;height:3777" coordorigin="723,4084" coordsize="5877,3777" path="m723,7861l6600,7861,6600,4084,723,4084,723,7861xe" filled="f" stroked="t" strokeweight=".3pt" strokecolor="#231F20">
                <v:path arrowok="t"/>
              </v:shape>
            </v:group>
            <v:group style="position:absolute;left:4099;top:7276;width:7418;height:3990" coordorigin="4099,7276" coordsize="7418,3990">
              <v:shape style="position:absolute;left:4099;top:7276;width:7418;height:3990" coordorigin="4099,7276" coordsize="7418,3990" path="m4099,11266l11517,11266,11517,7276,4099,7276,4099,11266e" filled="t" fillcolor="#FFFFFF" stroked="f">
                <v:path arrowok="t"/>
                <v:fill/>
              </v:shape>
              <v:shape style="position:absolute;left:4099;top:7276;width:7418;height:3990" type="#_x0000_t75">
                <v:imagedata r:id="rId22" o:title=""/>
              </v:shape>
            </v:group>
            <v:group style="position:absolute;left:4099;top:7276;width:7418;height:3990" coordorigin="4099,7276" coordsize="7418,3990">
              <v:shape style="position:absolute;left:4099;top:7276;width:7418;height:3990" coordorigin="4099,7276" coordsize="7418,3990" path="m4099,11266l11517,11266,11517,7276,4099,7276,4099,11266xe" filled="f" stroked="t" strokeweight=".3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prov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lace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ecei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Don-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pps,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Ric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20" w:right="835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8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sh-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op,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un-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tee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rhood,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rry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onds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pps,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meal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exact"/>
        <w:ind w:left="6130" w:right="186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oung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up.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Mus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Jord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exact"/>
        <w:ind w:left="120" w:right="8856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8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tee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Ash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4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Jos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onds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ecei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86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Pho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mitte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ywood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720" w:footer="0" w:top="1080" w:bottom="280" w:left="600" w:right="600"/>
          <w:pgSz w:w="12240" w:h="15840"/>
        </w:sectPr>
      </w:pPr>
      <w:rPr/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720" w:footer="0" w:top="1040" w:bottom="280" w:left="620" w:right="580"/>
          <w:pgSz w:w="12240" w:h="15840"/>
        </w:sectPr>
      </w:pPr>
      <w:rPr/>
    </w:p>
    <w:p>
      <w:pPr>
        <w:spacing w:before="0" w:after="0" w:line="321" w:lineRule="exact"/>
        <w:ind w:left="178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/>
        <w:pict>
          <v:group style="position:absolute;margin-left:36pt;margin-top:.642203pt;width:540.0pt;height:295.437pt;mso-position-horizontal-relative:page;mso-position-vertical-relative:paragraph;z-index:-673" coordorigin="720,13" coordsize="10800,5909">
            <v:group style="position:absolute;left:726;top:19;width:10788;height:5897" coordorigin="726,19" coordsize="10788,5897">
              <v:shape style="position:absolute;left:726;top:19;width:10788;height:5897" coordorigin="726,19" coordsize="10788,5897" path="m726,5916l11514,5916,11514,19,726,19,726,5916xe" filled="f" stroked="t" strokeweight=".6pt" strokecolor="#231F20">
                <v:path arrowok="t"/>
              </v:shape>
            </v:group>
            <v:group style="position:absolute;left:810;top:2938;width:736;height:836" coordorigin="810,2938" coordsize="736,836">
              <v:shape style="position:absolute;left:810;top:2938;width:736;height:836" coordorigin="810,2938" coordsize="736,836" path="m810,3774l1546,3774,1546,2938,810,2938,810,3774e" filled="t" fillcolor="#FFFFFF" stroked="f">
                <v:path arrowok="t"/>
                <v:fill/>
              </v:shape>
              <v:shape style="position:absolute;left:810;top:2938;width:736;height:836" type="#_x0000_t75">
                <v:imagedata r:id="rId23" o:title=""/>
              </v:shape>
            </v:group>
            <v:group style="position:absolute;left:6246;top:2367;width:670;height:941" coordorigin="6246,2367" coordsize="670,941">
              <v:shape style="position:absolute;left:6246;top:2367;width:670;height:941" coordorigin="6246,2367" coordsize="670,941" path="m6246,3308l6916,3308,6916,2367,6246,2367,6246,3308e" filled="t" fillcolor="#FFFFFF" stroked="f">
                <v:path arrowok="t"/>
                <v:fill/>
              </v:shape>
              <v:shape style="position:absolute;left:6246;top:2367;width:670;height:941" type="#_x0000_t75">
                <v:imagedata r:id="rId24" o:title=""/>
              </v:shape>
            </v:group>
            <v:group style="position:absolute;left:10694;top:79;width:742;height:601" coordorigin="10694,79" coordsize="742,601">
              <v:shape style="position:absolute;left:10694;top:79;width:742;height:601" coordorigin="10694,79" coordsize="742,601" path="m10694,680l11436,680,11436,79,10694,79,10694,680e" filled="t" fillcolor="#FFFFFF" stroked="f">
                <v:path arrowok="t"/>
                <v:fill/>
              </v:shape>
              <v:shape style="position:absolute;left:10694;top:79;width:700;height:601" type="#_x0000_t75">
                <v:imagedata r:id="rId25" o:title=""/>
              </v:shape>
            </v:group>
            <w10:wrap type="none"/>
          </v:group>
        </w:pic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UP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C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O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M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ING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-4"/>
          <w:w w:val="100"/>
          <w:b/>
          <w:bCs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E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V</w:t>
      </w:r>
      <w:r>
        <w:rPr>
          <w:rFonts w:ascii="Arial Black" w:hAnsi="Arial Black" w:cs="Arial Black" w:eastAsia="Arial Black"/>
          <w:sz w:val="24"/>
          <w:szCs w:val="24"/>
          <w:color w:val="231F20"/>
          <w:spacing w:val="0"/>
          <w:w w:val="100"/>
          <w:b/>
          <w:bCs/>
          <w:position w:val="1"/>
        </w:rPr>
        <w:t>ENTS</w:t>
      </w:r>
      <w:r>
        <w:rPr>
          <w:rFonts w:ascii="Arial Black" w:hAnsi="Arial Black" w:cs="Arial Black" w:eastAsia="Arial Black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4" w:after="0" w:line="240" w:lineRule="exact"/>
        <w:ind w:left="178" w:right="-15" w:firstLine="245"/>
        <w:jc w:val="left"/>
        <w:tabs>
          <w:tab w:pos="8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 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$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$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78" w:right="185" w:firstLine="245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100"/>
          <w:w w:val="17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77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77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77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77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78" w:right="-58" w:firstLine="245"/>
        <w:jc w:val="left"/>
        <w:tabs>
          <w:tab w:pos="8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99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9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99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066" w:right="58" w:firstLine="-643"/>
        <w:jc w:val="left"/>
        <w:tabs>
          <w:tab w:pos="8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066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78" w:right="-11" w:firstLine="245"/>
        <w:jc w:val="left"/>
        <w:tabs>
          <w:tab w:pos="8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8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 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$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178" w:right="22" w:firstLine="245"/>
        <w:jc w:val="left"/>
        <w:tabs>
          <w:tab w:pos="8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7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$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$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9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7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3" w:after="0" w:line="240" w:lineRule="exact"/>
        <w:ind w:right="1231" w:firstLine="244"/>
        <w:jc w:val="left"/>
        <w:tabs>
          <w:tab w:pos="6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Commun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ty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fo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Cu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Rela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fundr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Fry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26.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tai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right="237" w:firstLine="244"/>
        <w:jc w:val="left"/>
        <w:tabs>
          <w:tab w:pos="6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ork-J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NAA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35th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annua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mb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anqu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26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odg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progr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30.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yno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229-3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left="812" w:right="163" w:firstLine="242"/>
        <w:jc w:val="left"/>
        <w:tabs>
          <w:tab w:pos="1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ampton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ty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Mi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Conf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cele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1-6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Bi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shop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6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.D.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Jak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mati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aila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exact"/>
        <w:ind w:right="205" w:firstLine="244"/>
        <w:jc w:val="left"/>
        <w:tabs>
          <w:tab w:pos="6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147th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Annua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on,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apt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Stat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Conv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12-15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Apr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</w:t>
      </w:r>
      <w:hyperlink r:id="rId26"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30.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ww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-14"/>
            <w:w w:val="100"/>
          </w:rPr>
          <w:t>w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.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t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h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vbs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c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.n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et</w:t>
        </w:r>
        <w:r>
          <w:rPr>
            <w:rFonts w:ascii="Times New Roman" w:hAnsi="Times New Roman" w:cs="Times New Roman" w:eastAsia="Times New Roman"/>
            <w:sz w:val="22"/>
            <w:szCs w:val="22"/>
            <w:color w:val="000000"/>
            <w:spacing w:val="0"/>
            <w:w w:val="100"/>
          </w:rPr>
        </w:r>
      </w:hyperlink>
    </w:p>
    <w:p>
      <w:pPr>
        <w:spacing w:before="0" w:after="0" w:line="240" w:lineRule="exact"/>
        <w:ind w:right="183" w:firstLine="244"/>
        <w:jc w:val="left"/>
        <w:tabs>
          <w:tab w:pos="6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31F20"/>
          <w:spacing w:val="0"/>
          <w:w w:val="177"/>
        </w:rPr>
        <w:t>u</w:t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illi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amsbu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2014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Jun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7-8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acti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hyperlink r:id="rId27"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ww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-14"/>
            <w:w w:val="100"/>
          </w:rPr>
          <w:t>w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.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-9"/>
            <w:w w:val="100"/>
          </w:rPr>
          <w:t>W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illiam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sbu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-4"/>
            <w:w w:val="100"/>
          </w:rPr>
          <w:t>r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Re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un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on.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c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2"/>
            <w:szCs w:val="22"/>
            <w:color w:val="231F20"/>
            <w:spacing w:val="0"/>
            <w:w w:val="100"/>
          </w:rPr>
          <w:t>m</w:t>
        </w:r>
      </w:hyperlink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call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810-3123.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28.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ryon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sbu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1974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34" w:right="-20"/>
        <w:jc w:val="left"/>
        <w:rPr>
          <w:rFonts w:ascii="Comic Sans MS" w:hAnsi="Comic Sans MS" w:cs="Comic Sans MS" w:eastAsia="Comic Sans MS"/>
          <w:sz w:val="58"/>
          <w:szCs w:val="58"/>
        </w:rPr>
      </w:pPr>
      <w:rPr/>
      <w:r>
        <w:rPr/>
        <w:pict>
          <v:shape style="position:absolute;margin-left:508.01001pt;margin-top:17.804167pt;width:62.5pt;height:50.5pt;mso-position-horizontal-relative:page;mso-position-vertical-relative:paragraph;z-index:-675" type="#_x0000_t75">
            <v:imagedata r:id="rId28" o:title=""/>
          </v:shape>
        </w:pic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</w:rPr>
        <w:t>Sweet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</w:rPr>
        <w:t>h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</w:rPr>
        <w:t>e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</w:rPr>
        <w:t>a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</w:rPr>
        <w:t>rt</w:t>
      </w:r>
      <w:r>
        <w:rPr>
          <w:rFonts w:ascii="Comic Sans MS" w:hAnsi="Comic Sans MS" w:cs="Comic Sans MS" w:eastAsia="Comic Sans MS"/>
          <w:sz w:val="58"/>
          <w:szCs w:val="58"/>
          <w:color w:val="000000"/>
          <w:spacing w:val="0"/>
          <w:w w:val="100"/>
        </w:rPr>
      </w:r>
    </w:p>
    <w:p>
      <w:pPr>
        <w:spacing w:before="0" w:after="0" w:line="704" w:lineRule="exact"/>
        <w:ind w:left="954" w:right="-20"/>
        <w:jc w:val="left"/>
        <w:rPr>
          <w:rFonts w:ascii="Comic Sans MS" w:hAnsi="Comic Sans MS" w:cs="Comic Sans MS" w:eastAsia="Comic Sans MS"/>
          <w:sz w:val="58"/>
          <w:szCs w:val="58"/>
        </w:rPr>
      </w:pPr>
      <w:rPr/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-2"/>
        </w:rPr>
        <w:t>Bre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-2"/>
        </w:rPr>
        <w:t>a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-2"/>
        </w:rPr>
        <w:t>kf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-2"/>
        </w:rPr>
        <w:t>as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-2"/>
        </w:rPr>
        <w:t>t</w:t>
      </w:r>
      <w:r>
        <w:rPr>
          <w:rFonts w:ascii="Comic Sans MS" w:hAnsi="Comic Sans MS" w:cs="Comic Sans MS" w:eastAsia="Comic Sans MS"/>
          <w:sz w:val="58"/>
          <w:szCs w:val="5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20" w:right="580"/>
          <w:cols w:num="2" w:equalWidth="0">
            <w:col w:w="5375" w:space="249"/>
            <w:col w:w="5416"/>
          </w:cols>
        </w:sectPr>
      </w:pPr>
      <w:rPr/>
    </w:p>
    <w:p>
      <w:pPr>
        <w:spacing w:before="85" w:after="0" w:line="240" w:lineRule="exact"/>
        <w:ind w:left="5320" w:right="177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36.500999pt;margin-top:-67.626915pt;width:249.998pt;height:356.113pt;mso-position-horizontal-relative:page;mso-position-vertical-relative:paragraph;z-index:-674" coordorigin="730,-1353" coordsize="5000,7122">
            <v:shape style="position:absolute;left:735;top:-1339;width:4990;height:7104" type="#_x0000_t75">
              <v:imagedata r:id="rId29" o:title=""/>
            </v:shape>
            <v:group style="position:absolute;left:735;top:-1348;width:4990;height:7112" coordorigin="735,-1348" coordsize="4990,7112">
              <v:shape style="position:absolute;left:735;top:-1348;width:4990;height:7112" coordorigin="735,-1348" coordsize="4990,7112" path="m735,5765l5725,5765,5725,-1348,735,-1348,735,5765x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rhood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sponsor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nnu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bru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4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elici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food,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Uns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(p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ict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d),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ecial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acti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itie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Eac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ecei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Hudson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mema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ndy!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289.803986pt;margin-top:-227.714355pt;width:286.196pt;height:239.296pt;mso-position-horizontal-relative:page;mso-position-vertical-relative:paragraph;z-index:-676" coordorigin="5796,-4554" coordsize="5724,4786">
            <v:shape style="position:absolute;left:5801;top:-4549;width:5714;height:4776" type="#_x0000_t75">
              <v:imagedata r:id="rId30" o:title=""/>
            </v:shape>
            <v:group style="position:absolute;left:5801;top:-4549;width:5714;height:4776" coordorigin="5801,-4549" coordsize="5714,4776">
              <v:shape style="position:absolute;left:5801;top:-4549;width:5714;height:4776" coordorigin="5801,-4549" coordsize="5714,4776" path="m5801,227l11515,227,11515,-4549,5801,-4549,5801,227xe" filled="f" stroked="t" strokeweight=".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Pho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mitte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ywood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20" w:right="580"/>
        </w:sectPr>
      </w:pPr>
      <w:rPr/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592" w:lineRule="exact"/>
        <w:ind w:left="2157" w:right="-20"/>
        <w:jc w:val="left"/>
        <w:rPr>
          <w:rFonts w:ascii="Georgia" w:hAnsi="Georgia" w:cs="Georgia" w:eastAsia="Georgia"/>
          <w:sz w:val="54"/>
          <w:szCs w:val="54"/>
        </w:rPr>
      </w:pPr>
      <w:rPr/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~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 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M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a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r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k</w:t>
      </w:r>
      <w:r>
        <w:rPr>
          <w:rFonts w:ascii="Georgia" w:hAnsi="Georgia" w:cs="Georgia" w:eastAsia="Georgia"/>
          <w:sz w:val="54"/>
          <w:szCs w:val="54"/>
          <w:color w:val="231F20"/>
          <w:spacing w:val="41"/>
          <w:w w:val="100"/>
          <w:b/>
          <w:bCs/>
        </w:rPr>
        <w:t> 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Yo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u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r</w:t>
      </w:r>
      <w:r>
        <w:rPr>
          <w:rFonts w:ascii="Georgia" w:hAnsi="Georgia" w:cs="Georgia" w:eastAsia="Georgia"/>
          <w:sz w:val="54"/>
          <w:szCs w:val="54"/>
          <w:color w:val="231F20"/>
          <w:spacing w:val="2"/>
          <w:w w:val="100"/>
          <w:b/>
          <w:bCs/>
        </w:rPr>
        <w:t> 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C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a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l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e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nd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a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r</w:t>
      </w:r>
      <w:r>
        <w:rPr>
          <w:rFonts w:ascii="Georgia" w:hAnsi="Georgia" w:cs="Georgia" w:eastAsia="Georgia"/>
          <w:sz w:val="54"/>
          <w:szCs w:val="54"/>
          <w:color w:val="231F20"/>
          <w:spacing w:val="59"/>
          <w:w w:val="100"/>
          <w:b/>
          <w:bCs/>
        </w:rPr>
        <w:t> </w:t>
      </w:r>
      <w:r>
        <w:rPr>
          <w:rFonts w:ascii="Georgia" w:hAnsi="Georgia" w:cs="Georgia" w:eastAsia="Georgia"/>
          <w:sz w:val="54"/>
          <w:szCs w:val="54"/>
          <w:color w:val="231F20"/>
          <w:spacing w:val="0"/>
          <w:w w:val="100"/>
          <w:b/>
          <w:bCs/>
        </w:rPr>
        <w:t>~</w:t>
      </w:r>
      <w:r>
        <w:rPr>
          <w:rFonts w:ascii="Georgia" w:hAnsi="Georgia" w:cs="Georgia" w:eastAsia="Georgia"/>
          <w:sz w:val="54"/>
          <w:szCs w:val="54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left="4555" w:right="5512"/>
        <w:jc w:val="center"/>
        <w:rPr>
          <w:rFonts w:ascii="Georgia" w:hAnsi="Georgia" w:cs="Georgia" w:eastAsia="Georgia"/>
          <w:sz w:val="34"/>
          <w:szCs w:val="34"/>
        </w:rPr>
      </w:pPr>
      <w:rPr/>
      <w:r>
        <w:rPr/>
        <w:pict>
          <v:group style="position:absolute;margin-left:35.650002pt;margin-top:1.72456pt;width:491.8469pt;height:213.201pt;mso-position-horizontal-relative:page;mso-position-vertical-relative:paragraph;z-index:-672" coordorigin="713,34" coordsize="9837,4264">
            <v:group style="position:absolute;left:723;top:44;width:9817;height:4244" coordorigin="723,44" coordsize="9817,4244">
              <v:shape style="position:absolute;left:723;top:44;width:9817;height:4244" coordorigin="723,44" coordsize="9817,4244" path="m723,44l10540,44,10540,4289,723,4289,723,44e" filled="t" fillcolor="#FFF579" stroked="f">
                <v:path arrowok="t"/>
                <v:fill/>
              </v:shape>
            </v:group>
            <v:group style="position:absolute;left:723;top:44;width:9817;height:4244" coordorigin="723,44" coordsize="9817,4244">
              <v:shape style="position:absolute;left:723;top:44;width:9817;height:4244" coordorigin="723,44" coordsize="9817,4244" path="m723,4289l10540,4289,10540,44,723,44,723,4289xe" filled="f" stroked="t" strokeweight=".3pt" strokecolor="#231F20">
                <v:path arrowok="t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b/>
          <w:bCs/>
        </w:rPr>
        <w:t>A</w: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w w:val="99"/>
          <w:b/>
          <w:bCs/>
        </w:rPr>
        <w:t>p</w: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w w:val="100"/>
          <w:b/>
          <w:bCs/>
        </w:rPr>
        <w:t>r</w: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w w:val="99"/>
          <w:b/>
          <w:bCs/>
        </w:rPr>
        <w:t>i</w:t>
      </w:r>
      <w:r>
        <w:rPr>
          <w:rFonts w:ascii="Georgia" w:hAnsi="Georgia" w:cs="Georgia" w:eastAsia="Georgia"/>
          <w:sz w:val="34"/>
          <w:szCs w:val="34"/>
          <w:color w:val="231F20"/>
          <w:spacing w:val="0"/>
          <w:w w:val="100"/>
          <w:b/>
          <w:bCs/>
        </w:rPr>
        <w:t>l</w:t>
      </w:r>
      <w:r>
        <w:rPr>
          <w:rFonts w:ascii="Georgia" w:hAnsi="Georgia" w:cs="Georgia" w:eastAsia="Georgia"/>
          <w:sz w:val="34"/>
          <w:szCs w:val="34"/>
          <w:color w:val="000000"/>
          <w:spacing w:val="0"/>
          <w:w w:val="100"/>
        </w:rPr>
      </w:r>
    </w:p>
    <w:p>
      <w:pPr>
        <w:spacing w:before="16" w:after="0" w:line="240" w:lineRule="auto"/>
        <w:ind w:left="424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othe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hood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Fellowsh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ak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a.m.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424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Ushe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75th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Anniv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obse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rv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ed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12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Chu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ch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Cou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Meet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a.m.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13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2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2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7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12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13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7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m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13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Cho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ir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75th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Anniv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le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Cho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us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of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Ham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pto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in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.m.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14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oly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rvi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ces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spo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ed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by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the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Tri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-Cou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ty</w:t>
      </w:r>
      <w:r>
        <w:rPr>
          <w:rFonts w:ascii="Georgia" w:hAnsi="Georgia" w:cs="Georgia" w:eastAsia="Georgia"/>
          <w:sz w:val="24"/>
          <w:szCs w:val="24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Cou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16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ami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ds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ght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.m.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dy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1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comm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mo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on</w:t>
      </w:r>
      <w:r>
        <w:rPr>
          <w:rFonts w:ascii="Georgia" w:hAnsi="Georgia" w:cs="Georgia" w:eastAsia="Georgia"/>
          <w:sz w:val="24"/>
          <w:szCs w:val="24"/>
          <w:color w:val="231F20"/>
          <w:spacing w:val="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1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1"/>
        </w:rPr>
        <w:t>pp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7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12"/>
        </w:rPr>
        <w:t>r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udso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spe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ak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New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Zi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rin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oly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Obse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rva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n,</w:t>
      </w:r>
      <w:r>
        <w:rPr>
          <w:rFonts w:ascii="Georgia" w:hAnsi="Georgia" w:cs="Georgia" w:eastAsia="Georgia"/>
          <w:sz w:val="24"/>
          <w:szCs w:val="24"/>
          <w:color w:val="231F20"/>
          <w:spacing w:val="-6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.m.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Good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ifi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x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on</w:t>
      </w:r>
      <w:r>
        <w:rPr>
          <w:rFonts w:ascii="Georgia" w:hAnsi="Georgia" w:cs="Georgia" w:eastAsia="Georgia"/>
          <w:sz w:val="24"/>
          <w:szCs w:val="24"/>
          <w:color w:val="231F20"/>
          <w:spacing w:val="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6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comm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7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mo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12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13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7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20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1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8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7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!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20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nri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se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rvi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ce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th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ce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6:1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a.m.</w:t>
      </w:r>
      <w:r>
        <w:rPr>
          <w:rFonts w:ascii="Georgia" w:hAnsi="Georgia" w:cs="Georgia" w:eastAsia="Georgia"/>
          <w:sz w:val="24"/>
          <w:szCs w:val="24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New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Qu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Park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26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lth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ini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lth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air,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th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focus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youths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a.m.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26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of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ian</w:t>
      </w:r>
      <w:r>
        <w:rPr>
          <w:rFonts w:ascii="Georgia" w:hAnsi="Georgia" w:cs="Georgia" w:eastAsia="Georgia"/>
          <w:sz w:val="24"/>
          <w:szCs w:val="24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Educ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wo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rk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shop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10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a.m.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367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ust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ir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ls</w:t>
      </w:r>
      <w:r>
        <w:rPr>
          <w:rFonts w:ascii="Georgia" w:hAnsi="Georgia" w:cs="Georgia" w:eastAsia="Georgia"/>
          <w:sz w:val="24"/>
          <w:szCs w:val="24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“Ch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ara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cte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r,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4"/>
          <w:szCs w:val="24"/>
          <w:color w:val="231F20"/>
          <w:spacing w:val="-5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.m.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left="5467" w:right="4738"/>
        <w:jc w:val="center"/>
        <w:rPr>
          <w:rFonts w:ascii="Georgia" w:hAnsi="Georgia" w:cs="Georgia" w:eastAsia="Georgia"/>
          <w:sz w:val="34"/>
          <w:szCs w:val="34"/>
        </w:rPr>
      </w:pPr>
      <w:rPr/>
      <w:r>
        <w:rPr/>
        <w:pict>
          <v:group style="position:absolute;margin-left:99.235001pt;margin-top:2.074257pt;width:448.979pt;height:150.801pt;mso-position-horizontal-relative:page;mso-position-vertical-relative:paragraph;z-index:-671" coordorigin="1985,41" coordsize="8980,3016">
            <v:group style="position:absolute;left:1988;top:44;width:8974;height:3010" coordorigin="1988,44" coordsize="8974,3010">
              <v:shape style="position:absolute;left:1988;top:44;width:8974;height:3010" coordorigin="1988,44" coordsize="8974,3010" path="m1988,3055l10961,3055,10961,44,1988,44,1988,3055e" filled="t" fillcolor="#F8BBD6" stroked="f">
                <v:path arrowok="t"/>
                <v:fill/>
              </v:shape>
            </v:group>
            <v:group style="position:absolute;left:1988;top:44;width:8974;height:3010" coordorigin="1988,44" coordsize="8974,3010">
              <v:shape style="position:absolute;left:1988;top:44;width:8974;height:3010" coordorigin="1988,44" coordsize="8974,3010" path="m1988,3055l10961,3055,10961,44,1988,44,1988,3055xe" filled="f" stroked="t" strokeweight=".3pt" strokecolor="#231F20">
                <v:path arrowok="t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b/>
          <w:bCs/>
        </w:rPr>
        <w:t>M</w: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w w:val="99"/>
          <w:b/>
          <w:bCs/>
        </w:rPr>
        <w:t>a</w:t>
      </w:r>
      <w:r>
        <w:rPr>
          <w:rFonts w:ascii="Georgia" w:hAnsi="Georgia" w:cs="Georgia" w:eastAsia="Georgia"/>
          <w:sz w:val="34"/>
          <w:szCs w:val="34"/>
          <w:color w:val="231F20"/>
          <w:spacing w:val="0"/>
          <w:w w:val="100"/>
          <w:b/>
          <w:bCs/>
        </w:rPr>
        <w:t>y</w:t>
      </w:r>
      <w:r>
        <w:rPr>
          <w:rFonts w:ascii="Georgia" w:hAnsi="Georgia" w:cs="Georgia" w:eastAsia="Georgia"/>
          <w:sz w:val="34"/>
          <w:szCs w:val="34"/>
          <w:color w:val="000000"/>
          <w:spacing w:val="0"/>
          <w:w w:val="100"/>
        </w:rPr>
      </w:r>
    </w:p>
    <w:p>
      <w:pPr>
        <w:spacing w:before="16" w:after="0" w:line="240" w:lineRule="auto"/>
        <w:ind w:left="1685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/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q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0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!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“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/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2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”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1631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3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Z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auto"/>
        <w:ind w:left="6221" w:right="3872"/>
        <w:jc w:val="center"/>
        <w:rPr>
          <w:rFonts w:ascii="Georgia" w:hAnsi="Georgia" w:cs="Georgia" w:eastAsia="Georgia"/>
          <w:sz w:val="34"/>
          <w:szCs w:val="34"/>
        </w:rPr>
      </w:pPr>
      <w:rPr/>
      <w:r>
        <w:rPr/>
        <w:pict>
          <v:group style="position:absolute;margin-left:153.910995pt;margin-top:2.074469pt;width:420.589pt;height:150pt;mso-position-horizontal-relative:page;mso-position-vertical-relative:paragraph;z-index:-670" coordorigin="3078,41" coordsize="8412,3000">
            <v:group style="position:absolute;left:3081;top:44;width:8406;height:2994" coordorigin="3081,44" coordsize="8406,2994">
              <v:shape style="position:absolute;left:3081;top:44;width:8406;height:2994" coordorigin="3081,44" coordsize="8406,2994" path="m3081,3038l11487,3038,11487,44,3081,44,3081,3038e" filled="t" fillcolor="#81D4F7" stroked="f">
                <v:path arrowok="t"/>
                <v:fill/>
              </v:shape>
            </v:group>
            <v:group style="position:absolute;left:3081;top:44;width:8406;height:2994" coordorigin="3081,44" coordsize="8406,2994">
              <v:shape style="position:absolute;left:3081;top:44;width:8406;height:2994" coordorigin="3081,44" coordsize="8406,2994" path="m3081,3038l11487,3038,11487,44,3081,44,3081,3038xe" filled="f" stroked="t" strokeweight=".3pt" strokecolor="#231F20">
                <v:path arrowok="t"/>
              </v:shape>
            </v:group>
            <w10:wrap type="none"/>
          </v:group>
        </w:pic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b/>
          <w:bCs/>
        </w:rPr>
        <w:t>J</w: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w w:val="99"/>
          <w:b/>
          <w:bCs/>
        </w:rPr>
        <w:t>u</w:t>
      </w:r>
      <w:r>
        <w:rPr>
          <w:rFonts w:ascii="Georgia" w:hAnsi="Georgia" w:cs="Georgia" w:eastAsia="Georgia"/>
          <w:sz w:val="34"/>
          <w:szCs w:val="34"/>
          <w:color w:val="231F20"/>
          <w:spacing w:val="-8"/>
          <w:w w:val="99"/>
          <w:b/>
          <w:bCs/>
        </w:rPr>
        <w:t>n</w:t>
      </w:r>
      <w:r>
        <w:rPr>
          <w:rFonts w:ascii="Georgia" w:hAnsi="Georgia" w:cs="Georgia" w:eastAsia="Georgia"/>
          <w:sz w:val="34"/>
          <w:szCs w:val="34"/>
          <w:color w:val="231F20"/>
          <w:spacing w:val="0"/>
          <w:w w:val="99"/>
          <w:b/>
          <w:bCs/>
        </w:rPr>
        <w:t>e</w:t>
      </w:r>
      <w:r>
        <w:rPr>
          <w:rFonts w:ascii="Georgia" w:hAnsi="Georgia" w:cs="Georgia" w:eastAsia="Georgia"/>
          <w:sz w:val="34"/>
          <w:szCs w:val="34"/>
          <w:color w:val="000000"/>
          <w:spacing w:val="0"/>
          <w:w w:val="100"/>
        </w:rPr>
      </w:r>
    </w:p>
    <w:p>
      <w:pPr>
        <w:spacing w:before="16" w:after="0" w:line="240" w:lineRule="auto"/>
        <w:ind w:left="2779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/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q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79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3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25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25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25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’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!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25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25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x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25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24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exact"/>
        <w:ind w:left="2724" w:right="-20"/>
        <w:jc w:val="left"/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3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: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3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0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4" w:after="0" w:line="270" w:lineRule="exact"/>
        <w:ind w:left="3000" w:right="97" w:firstLine="-288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6"/>
        </w:rPr>
        <w:t>us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6"/>
        </w:rPr>
        <w:t>ss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ss...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3"/>
          <w:w w:val="94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9"/>
          <w:w w:val="94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ud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5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5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5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5"/>
        </w:rPr>
        <w:t>el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5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tl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3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231F20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720" w:footer="0" w:top="1040" w:bottom="280" w:left="600" w:right="600"/>
          <w:pgSz w:w="12240" w:h="15840"/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20" w:footer="0" w:top="1040" w:bottom="280" w:left="600" w:right="600"/>
          <w:pgSz w:w="12240" w:h="15840"/>
        </w:sectPr>
      </w:pPr>
      <w:rPr/>
    </w:p>
    <w:p>
      <w:pPr>
        <w:spacing w:before="28" w:after="0" w:line="240" w:lineRule="auto"/>
        <w:ind w:left="200" w:right="-20"/>
        <w:jc w:val="left"/>
        <w:rPr>
          <w:rFonts w:ascii="Georgia" w:hAnsi="Georgia" w:cs="Georgia" w:eastAsia="Georgia"/>
          <w:sz w:val="30"/>
          <w:szCs w:val="30"/>
        </w:rPr>
      </w:pPr>
      <w:rPr/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Ho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w</w:t>
      </w:r>
      <w:r>
        <w:rPr>
          <w:rFonts w:ascii="Georgia" w:hAnsi="Georgia" w:cs="Georgia" w:eastAsia="Georgia"/>
          <w:sz w:val="30"/>
          <w:szCs w:val="30"/>
          <w:color w:val="231F20"/>
          <w:spacing w:val="20"/>
          <w:w w:val="100"/>
        </w:rPr>
        <w:t> 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30"/>
          <w:szCs w:val="30"/>
          <w:color w:val="231F20"/>
          <w:spacing w:val="-2"/>
          <w:w w:val="100"/>
        </w:rPr>
        <w:t> 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30"/>
          <w:szCs w:val="30"/>
          <w:color w:val="231F20"/>
          <w:spacing w:val="18"/>
          <w:w w:val="100"/>
        </w:rPr>
        <w:t> 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u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30"/>
          <w:szCs w:val="30"/>
          <w:color w:val="231F20"/>
          <w:spacing w:val="11"/>
          <w:w w:val="100"/>
        </w:rPr>
        <w:t> 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G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o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30"/>
          <w:szCs w:val="30"/>
          <w:color w:val="231F20"/>
          <w:spacing w:val="0"/>
          <w:w w:val="100"/>
        </w:rPr>
        <w:t>?</w:t>
      </w:r>
      <w:r>
        <w:rPr>
          <w:rFonts w:ascii="Georgia" w:hAnsi="Georgia" w:cs="Georgia" w:eastAsia="Georgia"/>
          <w:sz w:val="30"/>
          <w:szCs w:val="30"/>
          <w:color w:val="000000"/>
          <w:spacing w:val="0"/>
          <w:w w:val="100"/>
        </w:rPr>
      </w:r>
    </w:p>
    <w:p>
      <w:pPr>
        <w:spacing w:before="40" w:after="0" w:line="230" w:lineRule="exact"/>
        <w:ind w:left="200" w:right="109" w:firstLine="24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2" w:lineRule="exact"/>
        <w:ind w:left="1220" w:right="-41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63" w:right="54"/>
        <w:jc w:val="center"/>
        <w:rPr>
          <w:rFonts w:ascii="Georgia" w:hAnsi="Georgia" w:cs="Georgia" w:eastAsia="Georgia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position w:val="-9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u w:val="single" w:color="231F20"/>
          <w:position w:val="-9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1"/>
          <w:u w:val="single" w:color="231F20"/>
          <w:position w:val="-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1"/>
          <w:u w:val="single" w:color="231F20"/>
          <w:position w:val="-9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1"/>
          <w:position w:val="-9"/>
        </w:rPr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1"/>
          <w:position w:val="-9"/>
        </w:rPr>
      </w:r>
      <w:r>
        <w:rPr>
          <w:rFonts w:ascii="Georgia" w:hAnsi="Georgia" w:cs="Georgia" w:eastAsia="Georgia"/>
          <w:sz w:val="28"/>
          <w:szCs w:val="28"/>
          <w:color w:val="231F20"/>
          <w:spacing w:val="-4"/>
          <w:w w:val="100"/>
          <w:b/>
          <w:bCs/>
          <w:position w:val="0"/>
        </w:rPr>
        <w:t>T</w:t>
      </w:r>
      <w:r>
        <w:rPr>
          <w:rFonts w:ascii="Georgia" w:hAnsi="Georgia" w:cs="Georgia" w:eastAsia="Georgia"/>
          <w:sz w:val="28"/>
          <w:szCs w:val="28"/>
          <w:color w:val="231F20"/>
          <w:spacing w:val="-4"/>
          <w:w w:val="100"/>
          <w:b/>
          <w:bCs/>
          <w:position w:val="0"/>
        </w:rPr>
        <w:t>i</w:t>
      </w:r>
      <w:r>
        <w:rPr>
          <w:rFonts w:ascii="Georgia" w:hAnsi="Georgia" w:cs="Georgia" w:eastAsia="Georgia"/>
          <w:sz w:val="28"/>
          <w:szCs w:val="28"/>
          <w:color w:val="231F20"/>
          <w:spacing w:val="-4"/>
          <w:w w:val="100"/>
          <w:b/>
          <w:bCs/>
          <w:position w:val="0"/>
        </w:rPr>
        <w:t>m</w:t>
      </w:r>
      <w:r>
        <w:rPr>
          <w:rFonts w:ascii="Georgia" w:hAnsi="Georgia" w:cs="Georgia" w:eastAsia="Georgia"/>
          <w:sz w:val="28"/>
          <w:szCs w:val="28"/>
          <w:color w:val="231F20"/>
          <w:spacing w:val="0"/>
          <w:w w:val="100"/>
          <w:b/>
          <w:bCs/>
          <w:position w:val="0"/>
        </w:rPr>
        <w:t>e</w:t>
      </w:r>
      <w:r>
        <w:rPr>
          <w:rFonts w:ascii="Georgia" w:hAnsi="Georgia" w:cs="Georgia" w:eastAsia="Georgia"/>
          <w:sz w:val="28"/>
          <w:szCs w:val="28"/>
          <w:color w:val="231F20"/>
          <w:spacing w:val="0"/>
          <w:w w:val="100"/>
          <w:b/>
          <w:bCs/>
          <w:position w:val="0"/>
        </w:rPr>
        <w:t> </w:t>
      </w:r>
      <w:r>
        <w:rPr>
          <w:rFonts w:ascii="Georgia" w:hAnsi="Georgia" w:cs="Georgia" w:eastAsia="Georgia"/>
          <w:sz w:val="28"/>
          <w:szCs w:val="28"/>
          <w:color w:val="231F20"/>
          <w:spacing w:val="-4"/>
          <w:w w:val="100"/>
          <w:b/>
          <w:bCs/>
          <w:position w:val="0"/>
        </w:rPr>
        <w:t>W</w:t>
      </w:r>
      <w:r>
        <w:rPr>
          <w:rFonts w:ascii="Georgia" w:hAnsi="Georgia" w:cs="Georgia" w:eastAsia="Georgia"/>
          <w:sz w:val="28"/>
          <w:szCs w:val="28"/>
          <w:color w:val="231F20"/>
          <w:spacing w:val="-4"/>
          <w:w w:val="100"/>
          <w:b/>
          <w:bCs/>
          <w:position w:val="0"/>
        </w:rPr>
        <w:t>i</w:t>
      </w:r>
      <w:r>
        <w:rPr>
          <w:rFonts w:ascii="Georgia" w:hAnsi="Georgia" w:cs="Georgia" w:eastAsia="Georgia"/>
          <w:sz w:val="28"/>
          <w:szCs w:val="28"/>
          <w:color w:val="231F20"/>
          <w:spacing w:val="-4"/>
          <w:w w:val="100"/>
          <w:b/>
          <w:bCs/>
          <w:position w:val="0"/>
        </w:rPr>
        <w:t>t</w:t>
      </w:r>
      <w:r>
        <w:rPr>
          <w:rFonts w:ascii="Georgia" w:hAnsi="Georgia" w:cs="Georgia" w:eastAsia="Georgia"/>
          <w:sz w:val="28"/>
          <w:szCs w:val="28"/>
          <w:color w:val="231F20"/>
          <w:spacing w:val="0"/>
          <w:w w:val="100"/>
          <w:b/>
          <w:bCs/>
          <w:position w:val="0"/>
        </w:rPr>
        <w:t>h</w:t>
      </w:r>
      <w:r>
        <w:rPr>
          <w:rFonts w:ascii="Georgia" w:hAnsi="Georgia" w:cs="Georgia" w:eastAsia="Georgia"/>
          <w:sz w:val="28"/>
          <w:szCs w:val="28"/>
          <w:color w:val="231F20"/>
          <w:spacing w:val="14"/>
          <w:w w:val="100"/>
          <w:b/>
          <w:bCs/>
          <w:position w:val="0"/>
        </w:rPr>
        <w:t> </w:t>
      </w:r>
      <w:r>
        <w:rPr>
          <w:rFonts w:ascii="Georgia" w:hAnsi="Georgia" w:cs="Georgia" w:eastAsia="Georgia"/>
          <w:sz w:val="28"/>
          <w:szCs w:val="28"/>
          <w:color w:val="231F20"/>
          <w:spacing w:val="-4"/>
          <w:w w:val="102"/>
          <w:b/>
          <w:bCs/>
          <w:position w:val="0"/>
        </w:rPr>
        <w:t>H</w:t>
      </w:r>
      <w:r>
        <w:rPr>
          <w:rFonts w:ascii="Georgia" w:hAnsi="Georgia" w:cs="Georgia" w:eastAsia="Georgia"/>
          <w:sz w:val="28"/>
          <w:szCs w:val="28"/>
          <w:color w:val="231F20"/>
          <w:spacing w:val="-4"/>
          <w:w w:val="105"/>
          <w:b/>
          <w:bCs/>
          <w:position w:val="0"/>
        </w:rPr>
        <w:t>i</w:t>
      </w:r>
      <w:r>
        <w:rPr>
          <w:rFonts w:ascii="Georgia" w:hAnsi="Georgia" w:cs="Georgia" w:eastAsia="Georgia"/>
          <w:sz w:val="28"/>
          <w:szCs w:val="28"/>
          <w:color w:val="231F20"/>
          <w:spacing w:val="0"/>
          <w:w w:val="100"/>
          <w:b/>
          <w:bCs/>
          <w:position w:val="0"/>
        </w:rPr>
        <w:t>m</w:t>
      </w:r>
      <w:r>
        <w:rPr>
          <w:rFonts w:ascii="Georgia" w:hAnsi="Georgia" w:cs="Georgia" w:eastAsia="Georgia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30" w:lineRule="exact"/>
        <w:ind w:left="1220" w:right="19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8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00" w:right="-58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00" w:right="63" w:firstLine="24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4" w:after="0" w:line="230" w:lineRule="exact"/>
        <w:ind w:right="-15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6" w:firstLine="24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x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 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2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04" w:right="23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q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04" w:right="5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4" w:after="0" w:line="230" w:lineRule="exact"/>
        <w:ind w:right="227" w:firstLine="24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“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2" w:lineRule="exact"/>
        <w:ind w:left="2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4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4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 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6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1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"/>
          <w:w w:val="96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1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4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4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4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4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"/>
          <w:w w:val="9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2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2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8"/>
          <w:w w:val="9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1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7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5"/>
          <w:w w:val="97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1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14"/>
        </w:rPr>
        <w:t>J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2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23"/>
          <w:w w:val="77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1"/>
          <w:w w:val="11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1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1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3"/>
          <w:w w:val="99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right="192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00" w:right="600"/>
          <w:cols w:num="3" w:equalWidth="0">
            <w:col w:w="3572" w:space="253"/>
            <w:col w:w="3357" w:space="268"/>
            <w:col w:w="3590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auto"/>
        <w:ind w:left="3865" w:right="3845"/>
        <w:jc w:val="center"/>
        <w:rPr>
          <w:rFonts w:ascii="Georgia" w:hAnsi="Georgia" w:cs="Georgia" w:eastAsia="Georgia"/>
          <w:sz w:val="36"/>
          <w:szCs w:val="36"/>
        </w:rPr>
      </w:pPr>
      <w:rPr/>
      <w:r>
        <w:rPr/>
        <w:pict>
          <v:group style="position:absolute;margin-left:36pt;margin-top:-336.266052pt;width:540pt;height:253.201pt;mso-position-horizontal-relative:page;mso-position-vertical-relative:paragraph;z-index:-669" coordorigin="720,-6725" coordsize="10800,5064">
            <v:group style="position:absolute;left:725;top:-6720;width:10790;height:5054" coordorigin="725,-6720" coordsize="10790,5054">
              <v:shape style="position:absolute;left:725;top:-6720;width:10790;height:5054" coordorigin="725,-6720" coordsize="10790,5054" path="m725,-1666l11515,-1666,11515,-6720,725,-6720,725,-1666xe" filled="f" stroked="t" strokeweight=".5pt" strokecolor="#231F20">
                <v:path arrowok="t"/>
              </v:shape>
            </v:group>
            <v:group style="position:absolute;left:10215;top:-3461;width:1221;height:1749" coordorigin="10215,-3461" coordsize="1221,1749">
              <v:shape style="position:absolute;left:10215;top:-3461;width:1221;height:1749" coordorigin="10215,-3461" coordsize="1221,1749" path="m10215,-1712l11436,-1712,11436,-3461,10215,-3461,10215,-1712e" filled="t" fillcolor="#FFFFFF" stroked="f">
                <v:path arrowok="t"/>
                <v:fill/>
              </v:shape>
              <v:shape style="position:absolute;left:10215;top:-3461;width:1221;height:1749" type="#_x0000_t75">
                <v:imagedata r:id="rId31" o:title=""/>
              </v:shape>
            </v:group>
            <v:group style="position:absolute;left:10215;top:-3461;width:1221;height:1749" coordorigin="10215,-3461" coordsize="1221,1749">
              <v:shape style="position:absolute;left:10215;top:-3461;width:1221;height:1749" coordorigin="10215,-3461" coordsize="1221,1749" path="m10215,-1712l11436,-1712,11436,-3461,10215,-3461,10215,-1712xe" filled="f" stroked="t" strokeweight=".5pt" strokecolor="#231F20">
                <v:path arrowok="t"/>
              </v:shape>
            </v:group>
            <v:group style="position:absolute;left:819;top:-5702;width:856;height:1130" coordorigin="819,-5702" coordsize="856,1130">
              <v:shape style="position:absolute;left:819;top:-5702;width:856;height:1130" coordorigin="819,-5702" coordsize="856,1130" path="m819,-4572l1675,-4572,1675,-5702,819,-5702,819,-4572e" filled="t" fillcolor="#FFFFFF" stroked="f">
                <v:path arrowok="t"/>
                <v:fill/>
              </v:shape>
              <v:shape style="position:absolute;left:819;top:-5702;width:848;height:1130" type="#_x0000_t75">
                <v:imagedata r:id="rId32" o:title=""/>
              </v:shape>
            </v:group>
            <v:group style="position:absolute;left:819;top:-5702;width:856;height:1130" coordorigin="819,-5702" coordsize="856,1130">
              <v:shape style="position:absolute;left:819;top:-5702;width:856;height:1130" coordorigin="819,-5702" coordsize="856,1130" path="m819,-4572l1675,-4572,1675,-5702,819,-5702,819,-4572xe" filled="f" stroked="t" strokeweight=".5pt" strokecolor="#231F20">
                <v:path arrowok="t"/>
              </v:shape>
            </v:group>
            <v:group style="position:absolute;left:1710;top:-5478;width:2430;height:3" coordorigin="1710,-5478" coordsize="2430,3">
              <v:shape style="position:absolute;left:1710;top:-5478;width:2430;height:3" coordorigin="1710,-5478" coordsize="2430,3" path="m1710,-5475l4140,-5478e" filled="f" stroked="t" strokeweight="1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025002pt;margin-top:.637649pt;width:540pt;height:.486pt;mso-position-horizontal-relative:page;mso-position-vertical-relative:paragraph;z-index:-666" coordorigin="721,13" coordsize="10800,10">
            <v:shape style="position:absolute;left:721;top:13;width:10800;height:10" coordorigin="721,13" coordsize="10800,10" path="m721,13l11521,22e" filled="f" stroked="t" strokeweight="1pt" strokecolor="#231F20">
              <v:path arrowok="t"/>
            </v:shape>
          </v:group>
          <w10:wrap type="none"/>
        </w:pict>
      </w:r>
      <w:r>
        <w:rPr/>
        <w:pict>
          <v:group style="position:absolute;margin-left:36.025501pt;margin-top:23.637949pt;width:540pt;height:.486pt;mso-position-horizontal-relative:page;mso-position-vertical-relative:paragraph;z-index:-665" coordorigin="721,473" coordsize="10800,10">
            <v:shape style="position:absolute;left:721;top:473;width:10800;height:10" coordorigin="721,473" coordsize="10800,10" path="m721,473l11521,482e" filled="f" stroked="t" strokeweight="1pt" strokecolor="#231F20">
              <v:path arrowok="t"/>
            </v:shape>
          </v:group>
          <w10:wrap type="none"/>
        </w:pic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100"/>
          <w:b/>
          <w:bCs/>
        </w:rPr>
        <w:t>S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100"/>
          <w:b/>
          <w:bCs/>
        </w:rPr>
        <w:t>t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100"/>
          <w:b/>
          <w:bCs/>
        </w:rPr>
        <w:t>.</w:t>
      </w:r>
      <w:r>
        <w:rPr>
          <w:rFonts w:ascii="Georgia" w:hAnsi="Georgia" w:cs="Georgia" w:eastAsia="Georgia"/>
          <w:sz w:val="36"/>
          <w:szCs w:val="36"/>
          <w:color w:val="231F20"/>
          <w:spacing w:val="7"/>
          <w:w w:val="100"/>
          <w:b/>
          <w:bCs/>
        </w:rPr>
        <w:t> 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100"/>
          <w:b/>
          <w:bCs/>
        </w:rPr>
        <w:t>J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100"/>
          <w:b/>
          <w:bCs/>
        </w:rPr>
        <w:t>ohn</w:t>
      </w:r>
      <w:r>
        <w:rPr>
          <w:rFonts w:ascii="Georgia" w:hAnsi="Georgia" w:cs="Georgia" w:eastAsia="Georgia"/>
          <w:sz w:val="36"/>
          <w:szCs w:val="36"/>
          <w:color w:val="231F20"/>
          <w:spacing w:val="-7"/>
          <w:w w:val="100"/>
          <w:b/>
          <w:bCs/>
        </w:rPr>
        <w:t> 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99"/>
          <w:b/>
          <w:bCs/>
        </w:rPr>
        <w:t>D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97"/>
          <w:b/>
          <w:bCs/>
        </w:rPr>
        <w:t>e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110"/>
          <w:b/>
          <w:bCs/>
        </w:rPr>
        <w:t>a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100"/>
          <w:b/>
          <w:bCs/>
        </w:rPr>
        <w:t>c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99"/>
          <w:b/>
          <w:bCs/>
        </w:rPr>
        <w:t>on</w:t>
      </w:r>
      <w:r>
        <w:rPr>
          <w:rFonts w:ascii="Georgia" w:hAnsi="Georgia" w:cs="Georgia" w:eastAsia="Georgia"/>
          <w:sz w:val="36"/>
          <w:szCs w:val="36"/>
          <w:color w:val="231F20"/>
          <w:spacing w:val="0"/>
          <w:w w:val="100"/>
          <w:b/>
          <w:bCs/>
        </w:rPr>
        <w:t>s</w:t>
      </w:r>
      <w:r>
        <w:rPr>
          <w:rFonts w:ascii="Georgia" w:hAnsi="Georgia" w:cs="Georgia" w:eastAsia="Georgia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663" w:right="-20"/>
        <w:jc w:val="left"/>
        <w:tabs>
          <w:tab w:pos="5360" w:val="left"/>
          <w:tab w:pos="9340" w:val="left"/>
        </w:tabs>
        <w:rPr>
          <w:rFonts w:ascii="Georgia" w:hAnsi="Georgia" w:cs="Georgia" w:eastAsia="Georgia"/>
          <w:sz w:val="24"/>
          <w:szCs w:val="24"/>
        </w:rPr>
      </w:pPr>
      <w:rPr/>
      <w:r>
        <w:rPr/>
        <w:pict>
          <v:group style="position:absolute;margin-left:200.973602pt;margin-top:3.596507pt;width:.1pt;height:305.470pt;mso-position-horizontal-relative:page;mso-position-vertical-relative:paragraph;z-index:-668" coordorigin="4019,72" coordsize="2,6109">
            <v:shape style="position:absolute;left:4019;top:72;width:2;height:6109" coordorigin="4019,72" coordsize="1,6109" path="m4019,72l4020,6181e" filled="f" stroked="t" strokeweight="1pt" strokecolor="#231F20">
              <v:path arrowok="t"/>
            </v:shape>
          </v:group>
          <w10:wrap type="none"/>
        </w:pict>
      </w:r>
      <w:r>
        <w:rPr/>
        <w:pict>
          <v:group style="position:absolute;margin-left:492.661987pt;margin-top:2.397707pt;width:1.8712pt;height:306.738pt;mso-position-horizontal-relative:page;mso-position-vertical-relative:paragraph;z-index:-667" coordorigin="9853,48" coordsize="37,6135">
            <v:shape style="position:absolute;left:9853;top:48;width:37;height:6135" coordorigin="9853,48" coordsize="37,6135" path="m9853,48l9891,6183e" filled="f" stroked="t" strokeweight="1pt" strokecolor="#231F20">
              <v:path arrowok="t"/>
            </v:shape>
          </v:group>
          <w10:wrap type="none"/>
        </w:pict>
      </w:r>
      <w:r>
        <w:rPr>
          <w:rFonts w:ascii="Georgia" w:hAnsi="Georgia" w:cs="Georgia" w:eastAsia="Georgia"/>
          <w:sz w:val="24"/>
          <w:szCs w:val="24"/>
          <w:color w:val="231F20"/>
          <w:w w:val="99"/>
          <w:b/>
          <w:bCs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  <w:u w:val="single" w:color="231F2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6"/>
          <w:w w:val="100"/>
          <w:b/>
          <w:bCs/>
          <w:u w:val="single" w:color="231F2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  <w:u w:val="single" w:color="231F2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56"/>
          <w:w w:val="100"/>
          <w:b/>
          <w:bCs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  <w:b/>
          <w:bCs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  <w:b/>
          <w:bCs/>
          <w:u w:val="single" w:color="231F2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(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  <w:u w:val="single" w:color="231F20"/>
        </w:rPr>
        <w:t>)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  <w:b/>
          <w:bCs/>
          <w:u w:val="single" w:color="231F2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  <w:u w:val="single" w:color="231F2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55"/>
          <w:w w:val="100"/>
          <w:b/>
          <w:bCs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  <w:u w:val="single" w:color="231F2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  <w:b/>
          <w:bCs/>
          <w:u w:val="single" w:color="231F2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  <w:b/>
          <w:bCs/>
          <w:u w:val="single" w:color="231F20"/>
        </w:rPr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  <w:u w:val="single" w:color="231F2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  <w:b/>
          <w:bCs/>
        </w:rPr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3720" w:val="left"/>
          <w:tab w:pos="948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6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372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40" w:lineRule="auto"/>
        <w:ind w:left="3682" w:right="578"/>
        <w:jc w:val="center"/>
        <w:tabs>
          <w:tab w:pos="944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6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3720" w:val="left"/>
          <w:tab w:pos="948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3720" w:val="left"/>
          <w:tab w:pos="948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0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0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0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3720" w:val="left"/>
          <w:tab w:pos="948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f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Q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3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0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3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9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6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372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l</w:t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40" w:lineRule="auto"/>
        <w:ind w:left="3791" w:right="536"/>
        <w:jc w:val="center"/>
        <w:tabs>
          <w:tab w:pos="944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1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3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3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372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0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H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l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u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8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40" w:lineRule="auto"/>
        <w:ind w:left="3791" w:right="549"/>
        <w:jc w:val="center"/>
        <w:tabs>
          <w:tab w:pos="944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w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5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0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99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7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99"/>
        </w:rPr>
        <w:t>1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tabs>
          <w:tab w:pos="372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B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13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.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P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1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i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231F20"/>
          <w:spacing w:val="-11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G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v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n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14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d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,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40" w:lineRule="auto"/>
        <w:ind w:left="3829" w:right="-20"/>
        <w:jc w:val="left"/>
        <w:tabs>
          <w:tab w:pos="9480" w:val="left"/>
        </w:tabs>
        <w:rPr>
          <w:rFonts w:ascii="Georgia" w:hAnsi="Georgia" w:cs="Georgia" w:eastAsia="Georgia"/>
          <w:sz w:val="24"/>
          <w:szCs w:val="24"/>
        </w:rPr>
      </w:pPr>
      <w:rPr/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J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m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s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12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&amp;</w:t>
      </w:r>
      <w:r>
        <w:rPr>
          <w:rFonts w:ascii="Georgia" w:hAnsi="Georgia" w:cs="Georgia" w:eastAsia="Georgia"/>
          <w:sz w:val="24"/>
          <w:szCs w:val="24"/>
          <w:color w:val="231F20"/>
          <w:spacing w:val="-7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Y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o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k</w:t>
      </w:r>
      <w:r>
        <w:rPr>
          <w:rFonts w:ascii="Georgia" w:hAnsi="Georgia" w:cs="Georgia" w:eastAsia="Georgia"/>
          <w:sz w:val="24"/>
          <w:szCs w:val="24"/>
          <w:color w:val="231F20"/>
          <w:spacing w:val="-9"/>
          <w:w w:val="100"/>
        </w:rPr>
        <w:t> 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T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e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r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a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c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e</w:t>
        <w:tab/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0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-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4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231F20"/>
          <w:spacing w:val="-4"/>
          <w:w w:val="100"/>
        </w:rPr>
        <w:t>8</w:t>
      </w:r>
      <w:r>
        <w:rPr>
          <w:rFonts w:ascii="Georgia" w:hAnsi="Georgia" w:cs="Georgia" w:eastAsia="Georgia"/>
          <w:sz w:val="24"/>
          <w:szCs w:val="24"/>
          <w:color w:val="231F20"/>
          <w:spacing w:val="0"/>
          <w:w w:val="100"/>
        </w:rPr>
        <w:t>2</w:t>
      </w:r>
      <w:r>
        <w:rPr>
          <w:rFonts w:ascii="Georgia" w:hAnsi="Georgia" w:cs="Georgia" w:eastAsia="Georgia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00" w:right="600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684" w:lineRule="exact"/>
        <w:ind w:left="2747" w:right="-20"/>
        <w:jc w:val="left"/>
        <w:tabs>
          <w:tab w:pos="4580" w:val="left"/>
          <w:tab w:pos="7020" w:val="left"/>
        </w:tabs>
        <w:rPr>
          <w:rFonts w:ascii="Comic Sans MS" w:hAnsi="Comic Sans MS" w:cs="Comic Sans MS" w:eastAsia="Comic Sans MS"/>
          <w:sz w:val="58"/>
          <w:szCs w:val="58"/>
        </w:rPr>
      </w:pPr>
      <w:rPr/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3"/>
        </w:rPr>
        <w:t>Y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3"/>
        </w:rPr>
        <w:t>o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3"/>
        </w:rPr>
        <w:t>ut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3"/>
        </w:rPr>
        <w:t>h</w:t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3"/>
        </w:rPr>
        <w:tab/>
      </w:r>
      <w:r>
        <w:rPr>
          <w:rFonts w:ascii="Comic Sans MS" w:hAnsi="Comic Sans MS" w:cs="Comic Sans MS" w:eastAsia="Comic Sans MS"/>
          <w:sz w:val="58"/>
          <w:szCs w:val="58"/>
          <w:color w:val="EC008C"/>
          <w:spacing w:val="0"/>
          <w:w w:val="100"/>
          <w:b/>
          <w:bCs/>
          <w:position w:val="3"/>
        </w:rPr>
      </w:r>
      <w:r>
        <w:rPr>
          <w:rFonts w:ascii="Comic Sans MS" w:hAnsi="Comic Sans MS" w:cs="Comic Sans MS" w:eastAsia="Comic Sans MS"/>
          <w:sz w:val="58"/>
          <w:szCs w:val="58"/>
          <w:color w:val="00AEEF"/>
          <w:spacing w:val="0"/>
          <w:w w:val="100"/>
          <w:b/>
          <w:bCs/>
          <w:position w:val="3"/>
        </w:rPr>
        <w:t>A</w:t>
      </w:r>
      <w:r>
        <w:rPr>
          <w:rFonts w:ascii="Comic Sans MS" w:hAnsi="Comic Sans MS" w:cs="Comic Sans MS" w:eastAsia="Comic Sans MS"/>
          <w:sz w:val="58"/>
          <w:szCs w:val="58"/>
          <w:color w:val="00AEEF"/>
          <w:spacing w:val="0"/>
          <w:w w:val="100"/>
          <w:b/>
          <w:bCs/>
          <w:position w:val="3"/>
        </w:rPr>
        <w:t>c</w:t>
      </w:r>
      <w:r>
        <w:rPr>
          <w:rFonts w:ascii="Comic Sans MS" w:hAnsi="Comic Sans MS" w:cs="Comic Sans MS" w:eastAsia="Comic Sans MS"/>
          <w:sz w:val="58"/>
          <w:szCs w:val="58"/>
          <w:color w:val="00AEEF"/>
          <w:spacing w:val="0"/>
          <w:w w:val="100"/>
          <w:b/>
          <w:bCs/>
          <w:position w:val="3"/>
        </w:rPr>
        <w:t>tivit</w:t>
      </w:r>
      <w:r>
        <w:rPr>
          <w:rFonts w:ascii="Comic Sans MS" w:hAnsi="Comic Sans MS" w:cs="Comic Sans MS" w:eastAsia="Comic Sans MS"/>
          <w:sz w:val="58"/>
          <w:szCs w:val="58"/>
          <w:color w:val="00AEEF"/>
          <w:spacing w:val="0"/>
          <w:w w:val="100"/>
          <w:b/>
          <w:bCs/>
          <w:position w:val="3"/>
        </w:rPr>
        <w:t>y</w:t>
      </w:r>
      <w:r>
        <w:rPr>
          <w:rFonts w:ascii="Comic Sans MS" w:hAnsi="Comic Sans MS" w:cs="Comic Sans MS" w:eastAsia="Comic Sans MS"/>
          <w:sz w:val="58"/>
          <w:szCs w:val="58"/>
          <w:color w:val="00AEEF"/>
          <w:spacing w:val="0"/>
          <w:w w:val="100"/>
          <w:b/>
          <w:bCs/>
          <w:position w:val="3"/>
        </w:rPr>
        <w:tab/>
      </w:r>
      <w:r>
        <w:rPr>
          <w:rFonts w:ascii="Comic Sans MS" w:hAnsi="Comic Sans MS" w:cs="Comic Sans MS" w:eastAsia="Comic Sans MS"/>
          <w:sz w:val="58"/>
          <w:szCs w:val="58"/>
          <w:color w:val="00AEEF"/>
          <w:spacing w:val="0"/>
          <w:w w:val="100"/>
          <w:b/>
          <w:bCs/>
          <w:position w:val="3"/>
        </w:rPr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3"/>
        </w:rPr>
        <w:t>Pag</w:t>
      </w:r>
      <w:r>
        <w:rPr>
          <w:rFonts w:ascii="Comic Sans MS" w:hAnsi="Comic Sans MS" w:cs="Comic Sans MS" w:eastAsia="Comic Sans MS"/>
          <w:sz w:val="58"/>
          <w:szCs w:val="58"/>
          <w:color w:val="1E52A4"/>
          <w:spacing w:val="0"/>
          <w:w w:val="100"/>
          <w:b/>
          <w:bCs/>
          <w:position w:val="3"/>
        </w:rPr>
        <w:t>e</w:t>
      </w:r>
      <w:r>
        <w:rPr>
          <w:rFonts w:ascii="Comic Sans MS" w:hAnsi="Comic Sans MS" w:cs="Comic Sans MS" w:eastAsia="Comic Sans MS"/>
          <w:sz w:val="58"/>
          <w:szCs w:val="58"/>
          <w:color w:val="000000"/>
          <w:spacing w:val="0"/>
          <w:w w:val="100"/>
          <w:position w:val="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0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4.249001pt;margin-top:.927833pt;width:219.2308pt;height:294.3984pt;mso-position-horizontal-relative:page;mso-position-vertical-relative:paragraph;z-index:-664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231F20"/>
          <w:b/>
          <w:bCs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09"/>
          <w:b/>
          <w:bCs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99"/>
          <w:b/>
          <w:bCs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09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87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w w:val="109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-9"/>
          <w:w w:val="83"/>
          <w:b/>
          <w:bCs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42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b/>
          <w:bCs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09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99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0"/>
          <w:w w:val="112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40" w:lineRule="auto"/>
        <w:ind w:left="713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9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9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9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59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0" w:lineRule="auto"/>
        <w:ind w:left="5592" w:right="322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li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6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2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59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bu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0" w:lineRule="auto"/>
        <w:ind w:left="5592" w:right="107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8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8"/>
        </w:rPr>
        <w:t>ea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8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4"/>
          <w:w w:val="11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8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59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oph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h.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59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mm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8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59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mm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2"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5592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301.5pt;margin-top:41.400764pt;width:274.4969pt;height:388.245pt;mso-position-horizontal-relative:page;mso-position-vertical-relative:paragraph;z-index:-663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8"/>
          <w:w w:val="9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'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231F20"/>
          <w:spacing w:val="0"/>
          <w:w w:val="125"/>
        </w:rPr>
        <w:t>?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86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2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ngou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00"/>
        </w:rPr>
        <w:t>rk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2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0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84" w:lineRule="exact"/>
        <w:ind w:left="2261" w:right="7592"/>
        <w:jc w:val="center"/>
        <w:rPr>
          <w:rFonts w:ascii="Comic Sans MS" w:hAnsi="Comic Sans MS" w:cs="Comic Sans MS" w:eastAsia="Comic Sans MS"/>
          <w:sz w:val="58"/>
          <w:szCs w:val="58"/>
        </w:rPr>
      </w:pPr>
      <w:rPr/>
      <w:r>
        <w:rPr>
          <w:rFonts w:ascii="Comic Sans MS" w:hAnsi="Comic Sans MS" w:cs="Comic Sans MS" w:eastAsia="Comic Sans MS"/>
          <w:sz w:val="58"/>
          <w:szCs w:val="58"/>
          <w:color w:val="231F20"/>
          <w:w w:val="99"/>
          <w:b/>
          <w:bCs/>
          <w:position w:val="3"/>
        </w:rPr>
        <w:t>Go</w:t>
      </w:r>
      <w:r>
        <w:rPr>
          <w:rFonts w:ascii="Comic Sans MS" w:hAnsi="Comic Sans MS" w:cs="Comic Sans MS" w:eastAsia="Comic Sans MS"/>
          <w:sz w:val="58"/>
          <w:szCs w:val="58"/>
          <w:color w:val="231F20"/>
          <w:w w:val="100"/>
          <w:b/>
          <w:bCs/>
          <w:position w:val="3"/>
        </w:rPr>
        <w:t>d</w:t>
      </w:r>
      <w:r>
        <w:rPr>
          <w:rFonts w:ascii="Comic Sans MS" w:hAnsi="Comic Sans MS" w:cs="Comic Sans MS" w:eastAsia="Comic Sans MS"/>
          <w:sz w:val="58"/>
          <w:szCs w:val="58"/>
          <w:color w:val="000000"/>
          <w:w w:val="100"/>
          <w:position w:val="0"/>
        </w:rPr>
      </w:r>
    </w:p>
    <w:p>
      <w:pPr>
        <w:spacing w:before="0" w:after="0" w:line="748" w:lineRule="exact"/>
        <w:ind w:left="2558" w:right="7890"/>
        <w:jc w:val="center"/>
        <w:rPr>
          <w:rFonts w:ascii="Comic Sans MS" w:hAnsi="Comic Sans MS" w:cs="Comic Sans MS" w:eastAsia="Comic Sans MS"/>
          <w:sz w:val="58"/>
          <w:szCs w:val="58"/>
        </w:rPr>
      </w:pPr>
      <w:rPr/>
      <w:r>
        <w:rPr>
          <w:rFonts w:ascii="Comic Sans MS" w:hAnsi="Comic Sans MS" w:cs="Comic Sans MS" w:eastAsia="Comic Sans MS"/>
          <w:sz w:val="58"/>
          <w:szCs w:val="58"/>
          <w:color w:val="231F20"/>
          <w:b/>
          <w:bCs/>
          <w:position w:val="2"/>
        </w:rPr>
        <w:t>i</w:t>
      </w:r>
      <w:r>
        <w:rPr>
          <w:rFonts w:ascii="Comic Sans MS" w:hAnsi="Comic Sans MS" w:cs="Comic Sans MS" w:eastAsia="Comic Sans MS"/>
          <w:sz w:val="58"/>
          <w:szCs w:val="58"/>
          <w:color w:val="231F20"/>
          <w:w w:val="99"/>
          <w:b/>
          <w:bCs/>
          <w:position w:val="2"/>
        </w:rPr>
        <w:t>s</w:t>
      </w:r>
      <w:r>
        <w:rPr>
          <w:rFonts w:ascii="Comic Sans MS" w:hAnsi="Comic Sans MS" w:cs="Comic Sans MS" w:eastAsia="Comic Sans MS"/>
          <w:sz w:val="58"/>
          <w:szCs w:val="58"/>
          <w:color w:val="000000"/>
          <w:w w:val="100"/>
          <w:position w:val="0"/>
        </w:rPr>
      </w:r>
    </w:p>
    <w:p>
      <w:pPr>
        <w:spacing w:before="0" w:after="0" w:line="704" w:lineRule="exact"/>
        <w:ind w:left="2096" w:right="7428"/>
        <w:jc w:val="center"/>
        <w:rPr>
          <w:rFonts w:ascii="Comic Sans MS" w:hAnsi="Comic Sans MS" w:cs="Comic Sans MS" w:eastAsia="Comic Sans MS"/>
          <w:sz w:val="58"/>
          <w:szCs w:val="58"/>
        </w:rPr>
      </w:pPr>
      <w:rPr/>
      <w:r>
        <w:rPr>
          <w:rFonts w:ascii="Comic Sans MS" w:hAnsi="Comic Sans MS" w:cs="Comic Sans MS" w:eastAsia="Comic Sans MS"/>
          <w:sz w:val="58"/>
          <w:szCs w:val="58"/>
          <w:color w:val="231F20"/>
          <w:w w:val="99"/>
          <w:b/>
          <w:bCs/>
          <w:position w:val="-2"/>
        </w:rPr>
        <w:t>Lo</w:t>
      </w:r>
      <w:r>
        <w:rPr>
          <w:rFonts w:ascii="Comic Sans MS" w:hAnsi="Comic Sans MS" w:cs="Comic Sans MS" w:eastAsia="Comic Sans MS"/>
          <w:sz w:val="58"/>
          <w:szCs w:val="58"/>
          <w:color w:val="231F20"/>
          <w:w w:val="100"/>
          <w:b/>
          <w:bCs/>
          <w:position w:val="-2"/>
        </w:rPr>
        <w:t>ve</w:t>
      </w:r>
      <w:r>
        <w:rPr>
          <w:rFonts w:ascii="Comic Sans MS" w:hAnsi="Comic Sans MS" w:cs="Comic Sans MS" w:eastAsia="Comic Sans MS"/>
          <w:sz w:val="58"/>
          <w:szCs w:val="58"/>
          <w:color w:val="231F20"/>
          <w:w w:val="99"/>
          <w:b/>
          <w:bCs/>
          <w:position w:val="-2"/>
        </w:rPr>
        <w:t>!</w:t>
      </w:r>
      <w:r>
        <w:rPr>
          <w:rFonts w:ascii="Comic Sans MS" w:hAnsi="Comic Sans MS" w:cs="Comic Sans MS" w:eastAsia="Comic Sans MS"/>
          <w:sz w:val="58"/>
          <w:szCs w:val="58"/>
          <w:color w:val="00000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20" w:footer="0" w:top="1080" w:bottom="280" w:left="600" w:right="600"/>
          <w:pgSz w:w="12240" w:h="15840"/>
        </w:sectPr>
      </w:pPr>
      <w:rPr/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gh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20" w:right="-46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79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20" w:right="-46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9"/>
          <w:w w:val="9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8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on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30" w:lineRule="exact"/>
        <w:ind w:left="120"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  <w:position w:val="-5"/>
        </w:rPr>
        <w:t>6.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7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3"/>
          <w:position w:val="-5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  <w:position w:val="-5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8"/>
          <w:position w:val="-5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  <w:position w:val="-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8"/>
          <w:position w:val="-5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1" w:after="0" w:line="240" w:lineRule="auto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07"/>
        </w:rPr>
        <w:t>Q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2"/>
        </w:rPr>
        <w:t>z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9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00" w:bottom="280" w:left="600" w:right="600"/>
          <w:cols w:num="3" w:equalWidth="0">
            <w:col w:w="769" w:space="189"/>
            <w:col w:w="1023" w:space="3443"/>
            <w:col w:w="5616"/>
          </w:cols>
        </w:sectPr>
      </w:pPr>
      <w:rPr/>
    </w:p>
    <w:p>
      <w:pPr>
        <w:spacing w:before="62" w:after="0" w:line="240" w:lineRule="auto"/>
        <w:ind w:left="120"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ono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83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9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spacing w:val="0"/>
          <w:w w:val="111"/>
        </w:rPr>
        <w:t>on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2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mm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nd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99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28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231F2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25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2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ngou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00"/>
        </w:rPr>
        <w:t>rk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7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28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31F20"/>
          <w:w w:val="10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</w:rPr>
      </w:r>
    </w:p>
    <w:sectPr>
      <w:type w:val="continuous"/>
      <w:pgSz w:w="12240" w:h="15840"/>
      <w:pgMar w:top="700" w:bottom="280" w:left="600" w:right="600"/>
      <w:cols w:num="3" w:equalWidth="0">
        <w:col w:w="2317" w:space="3108"/>
        <w:col w:w="1661" w:space="2485"/>
        <w:col w:w="14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Broadway">
    <w:altName w:val="Broadway"/>
    <w:charset w:val="0"/>
    <w:family w:val="decorative"/>
    <w:pitch w:val="variable"/>
  </w:font>
  <w:font w:name="Comic Sans MS">
    <w:altName w:val="Comic Sans MS"/>
    <w:charset w:val="0"/>
    <w:family w:val="script"/>
    <w:pitch w:val="variable"/>
  </w:font>
  <w:font w:name="Georgia">
    <w:altName w:val="Georgia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5.5pt;margin-top:36pt;width:541pt;height:18.5pt;mso-position-horizontal-relative:page;mso-position-vertical-relative:page;z-index:-689" coordorigin="710,720" coordsize="10820,370">
          <v:group style="position:absolute;left:720;top:730;width:10800;height:350" coordorigin="720,730" coordsize="10800,350">
            <v:shape style="position:absolute;left:720;top:730;width:10800;height:350" coordorigin="720,730" coordsize="10800,350" path="m720,730l11520,730,11520,1080,720,1080,720,730e" filled="t" fillcolor="#231F20" stroked="f">
              <v:path arrowok="t"/>
              <v:fill/>
            </v:shape>
          </v:group>
          <v:group style="position:absolute;left:860;top:810;width:10519;height:200" coordorigin="860,810" coordsize="10519,200">
            <v:shape style="position:absolute;left:860;top:810;width:10519;height:200" coordorigin="860,810" coordsize="10519,200" path="m860,1010l11379,1010,11379,810,860,810,860,1010e" filled="t" fillcolor="#231F20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pt;margin-top:39.220669pt;width:83.708824pt;height:12pt;mso-position-horizontal-relative:page;mso-position-vertical-relative:page;z-index:-688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00"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00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32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4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4"/>
                  </w:rPr>
                  <w:t>ohn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1"/>
                    <w:w w:val="11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08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1"/>
                  </w:rPr>
                  <w:t>h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1"/>
                  </w:rPr>
                  <w:t>on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79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2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79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25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1.339813pt;margin-top:39.220669pt;width:72.043824pt;height:12pt;mso-position-horizontal-relative:page;mso-position-vertical-relative:page;z-index:-687" type="#_x0000_t202" filled="f" stroked="f">
          <v:textbox inset="0,0,0,0">
            <w:txbxContent>
              <w:p>
                <w:pPr>
                  <w:spacing w:before="0" w:after="0" w:line="214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w w:val="92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w w:val="111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w w:val="100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w w:val="79"/>
                  </w:rPr>
                  <w:t>il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w w:val="10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w w:val="128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w w:val="111"/>
                  </w:rPr>
                  <w:t>un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w w:val="125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1"/>
                  </w:rPr>
                  <w:t>2014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226624pt;margin-top:37.854866pt;width:36.228500pt;height:13.3658pt;mso-position-horizontal-relative:page;mso-position-vertical-relative:page;z-index:-686" type="#_x0000_t202" filled="f" stroked="f">
          <v:textbox inset="0,0,0,0">
            <w:txbxContent>
              <w:p>
                <w:pPr>
                  <w:spacing w:before="11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5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5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5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5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17"/>
                    <w:w w:val="1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FFFFFF"/>
                    <w:spacing w:val="0"/>
                    <w:w w:val="1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yperlink" Target="http://www.williamsburgsjbc.org/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hyperlink" Target="mailto:palmer198@verizon.net" TargetMode="External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hyperlink" Target="http://www.thevbsc.net/" TargetMode="External"/><Relationship Id="rId27" Type="http://schemas.openxmlformats.org/officeDocument/2006/relationships/hyperlink" Target="http://www.WilliamsburgReunion.com/" TargetMode="External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jpg"/><Relationship Id="rId33" Type="http://schemas.openxmlformats.org/officeDocument/2006/relationships/image" Target="media/image24.png"/><Relationship Id="rId34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terms:created xsi:type="dcterms:W3CDTF">2014-04-23T13:35:32Z</dcterms:created>
  <dcterms:modified xsi:type="dcterms:W3CDTF">2014-04-23T13:35:32Z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2014-04-21T00:00:00Z</vt:filetime>
  </property>
  <property fmtid="{D5CDD505-2E9C-101B-9397-08002B2CF9AE}" pid="3" name="LastSaved">
    <vt:filetime>2014-04-23T00:00:00Z</vt:filetime>
  </property>
</Properties>
</file>